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A4B7E" w14:textId="63C40C41" w:rsidR="00B93B71" w:rsidRPr="005B2D7C" w:rsidRDefault="00D978F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704" behindDoc="0" locked="0" layoutInCell="1" allowOverlap="1" wp14:anchorId="6ABADFBC" wp14:editId="5C4CF3D9">
                <wp:simplePos x="0" y="0"/>
                <wp:positionH relativeFrom="page">
                  <wp:posOffset>4662170</wp:posOffset>
                </wp:positionH>
                <wp:positionV relativeFrom="page">
                  <wp:posOffset>4381500</wp:posOffset>
                </wp:positionV>
                <wp:extent cx="1697990" cy="881380"/>
                <wp:effectExtent l="0" t="0" r="0" b="7620"/>
                <wp:wrapThrough wrapText="bothSides">
                  <wp:wrapPolygon edited="0">
                    <wp:start x="323" y="0"/>
                    <wp:lineTo x="323" y="21164"/>
                    <wp:lineTo x="21002" y="21164"/>
                    <wp:lineTo x="21002" y="0"/>
                    <wp:lineTo x="323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1A215" w14:textId="77777777" w:rsidR="00D978F6" w:rsidRDefault="00206E48">
                            <w:pP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 xml:space="preserve">All </w:t>
                            </w:r>
                            <w:r w:rsidRPr="009728C3"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 xml:space="preserve">Available through </w:t>
                            </w:r>
                            <w:proofErr w:type="spellStart"/>
                            <w:r w:rsidRPr="009728C3"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>Createspace</w:t>
                            </w:r>
                            <w:proofErr w:type="spellEnd"/>
                            <w:r w:rsidR="00D978F6"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 xml:space="preserve">, Amazon, </w:t>
                            </w:r>
                          </w:p>
                          <w:p w14:paraId="792A7AF6" w14:textId="725BE06A" w:rsidR="00206E48" w:rsidRPr="009728C3" w:rsidRDefault="00D978F6">
                            <w:pP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 xml:space="preserve"> Bookstores.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>bookstoresbookstores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aettenschweiler" w:hAnsi="Haettenschweiler"/>
                                <w:color w:val="E51904" w:themeColor="text2"/>
                                <w:sz w:val="32"/>
                                <w:szCs w:val="32"/>
                              </w:rPr>
                              <w:t xml:space="preserve">, In 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367.1pt;margin-top:345pt;width:133.7pt;height:69.4pt;z-index:25167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" mv:complextextbox="1" filled="f" stroked="f">
                <v:textbox>
                  <w:txbxContent>
                    <w:p w14:paraId="2381A215" w14:textId="77777777" w:rsidR="00D978F6" w:rsidRDefault="00206E48">
                      <w:pP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 xml:space="preserve">All </w:t>
                      </w:r>
                      <w:r w:rsidRPr="009728C3"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 xml:space="preserve">Available through </w:t>
                      </w:r>
                      <w:proofErr w:type="spellStart"/>
                      <w:r w:rsidRPr="009728C3"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>Createspace</w:t>
                      </w:r>
                      <w:proofErr w:type="spellEnd"/>
                      <w:r w:rsidR="00D978F6"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 xml:space="preserve">, Amazon, </w:t>
                      </w:r>
                    </w:p>
                    <w:p w14:paraId="792A7AF6" w14:textId="725BE06A" w:rsidR="00206E48" w:rsidRPr="009728C3" w:rsidRDefault="00D978F6">
                      <w:pP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 xml:space="preserve"> Bookstores. </w:t>
                      </w:r>
                      <w:proofErr w:type="spellStart"/>
                      <w:proofErr w:type="gramStart"/>
                      <w: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>bookstoresbookstores</w:t>
                      </w:r>
                      <w:proofErr w:type="spellEnd"/>
                      <w:proofErr w:type="gramEnd"/>
                      <w:r>
                        <w:rPr>
                          <w:rFonts w:ascii="Haettenschweiler" w:hAnsi="Haettenschweiler"/>
                          <w:color w:val="E51904" w:themeColor="text2"/>
                          <w:sz w:val="32"/>
                          <w:szCs w:val="32"/>
                        </w:rPr>
                        <w:t xml:space="preserve">, In and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56" behindDoc="0" locked="0" layoutInCell="1" allowOverlap="1" wp14:anchorId="478D0713" wp14:editId="35B76C06">
            <wp:simplePos x="0" y="0"/>
            <wp:positionH relativeFrom="page">
              <wp:posOffset>4533900</wp:posOffset>
            </wp:positionH>
            <wp:positionV relativeFrom="page">
              <wp:posOffset>4024630</wp:posOffset>
            </wp:positionV>
            <wp:extent cx="1929765" cy="1707515"/>
            <wp:effectExtent l="0" t="0" r="635" b="0"/>
            <wp:wrapTight wrapText="bothSides">
              <wp:wrapPolygon edited="0">
                <wp:start x="12509" y="0"/>
                <wp:lineTo x="7108" y="0"/>
                <wp:lineTo x="0" y="3213"/>
                <wp:lineTo x="0" y="11567"/>
                <wp:lineTo x="2843" y="15423"/>
                <wp:lineTo x="3696" y="17672"/>
                <wp:lineTo x="6539" y="20564"/>
                <wp:lineTo x="8529" y="21206"/>
                <wp:lineTo x="10519" y="21206"/>
                <wp:lineTo x="11941" y="20564"/>
                <wp:lineTo x="15352" y="16708"/>
                <wp:lineTo x="15068" y="15423"/>
                <wp:lineTo x="16205" y="15423"/>
                <wp:lineTo x="20186" y="11246"/>
                <wp:lineTo x="20186" y="10282"/>
                <wp:lineTo x="21323" y="8675"/>
                <wp:lineTo x="21323" y="1928"/>
                <wp:lineTo x="17058" y="0"/>
                <wp:lineTo x="12509" y="0"/>
              </wp:wrapPolygon>
            </wp:wrapTight>
            <wp:docPr id="14" name="Picture 2" descr=":brochure 14:Assets:Exterior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 14:Assets:ExteriorPain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6E48">
        <w:rPr>
          <w:noProof/>
        </w:rPr>
        <w:drawing>
          <wp:anchor distT="0" distB="0" distL="114300" distR="114300" simplePos="0" relativeHeight="251667512" behindDoc="0" locked="0" layoutInCell="1" allowOverlap="1" wp14:anchorId="5B78DB63" wp14:editId="3A79BC20">
            <wp:simplePos x="0" y="0"/>
            <wp:positionH relativeFrom="page">
              <wp:posOffset>7157085</wp:posOffset>
            </wp:positionH>
            <wp:positionV relativeFrom="page">
              <wp:posOffset>3761740</wp:posOffset>
            </wp:positionV>
            <wp:extent cx="2758440" cy="2159000"/>
            <wp:effectExtent l="0" t="0" r="10160" b="0"/>
            <wp:wrapTight wrapText="bothSides">
              <wp:wrapPolygon edited="0">
                <wp:start x="12928" y="0"/>
                <wp:lineTo x="6961" y="254"/>
                <wp:lineTo x="1193" y="2287"/>
                <wp:lineTo x="1193" y="4066"/>
                <wp:lineTo x="0" y="5082"/>
                <wp:lineTo x="0" y="9402"/>
                <wp:lineTo x="199" y="12198"/>
                <wp:lineTo x="3779" y="16264"/>
                <wp:lineTo x="3978" y="18296"/>
                <wp:lineTo x="6365" y="20329"/>
                <wp:lineTo x="8950" y="20329"/>
                <wp:lineTo x="8950" y="21346"/>
                <wp:lineTo x="10343" y="21346"/>
                <wp:lineTo x="10343" y="20329"/>
                <wp:lineTo x="11337" y="20329"/>
                <wp:lineTo x="15315" y="17026"/>
                <wp:lineTo x="15315" y="16264"/>
                <wp:lineTo x="19691" y="12198"/>
                <wp:lineTo x="21083" y="9148"/>
                <wp:lineTo x="21481" y="6861"/>
                <wp:lineTo x="21481" y="3049"/>
                <wp:lineTo x="19492" y="1016"/>
                <wp:lineTo x="17105" y="0"/>
                <wp:lineTo x="12928" y="0"/>
              </wp:wrapPolygon>
            </wp:wrapTight>
            <wp:docPr id="13" name="Picture 2" descr=":brochure 14:Assets:Exterior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 14:Assets:ExteriorPain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E48" w:rsidRPr="000F0439">
        <w:rPr>
          <w:noProof/>
        </w:rPr>
        <mc:AlternateContent>
          <mc:Choice Requires="wps">
            <w:drawing>
              <wp:anchor distT="0" distB="0" distL="114300" distR="114300" simplePos="0" relativeHeight="251669560" behindDoc="0" locked="0" layoutInCell="1" allowOverlap="1" wp14:anchorId="69B5743D" wp14:editId="30CCC3A1">
                <wp:simplePos x="0" y="0"/>
                <wp:positionH relativeFrom="page">
                  <wp:posOffset>7207885</wp:posOffset>
                </wp:positionH>
                <wp:positionV relativeFrom="page">
                  <wp:posOffset>4164330</wp:posOffset>
                </wp:positionV>
                <wp:extent cx="2347595" cy="984885"/>
                <wp:effectExtent l="25400" t="152400" r="14605" b="132715"/>
                <wp:wrapTight wrapText="bothSides">
                  <wp:wrapPolygon edited="0">
                    <wp:start x="19824" y="-807"/>
                    <wp:lineTo x="515" y="-5336"/>
                    <wp:lineTo x="104" y="20922"/>
                    <wp:lineTo x="3119" y="21804"/>
                    <wp:lineTo x="3408" y="20767"/>
                    <wp:lineTo x="21176" y="18670"/>
                    <wp:lineTo x="21216" y="-400"/>
                    <wp:lineTo x="19824" y="-807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347595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3EA4" w14:textId="4DC71609" w:rsidR="00206E48" w:rsidRPr="009728C3" w:rsidRDefault="00206E48" w:rsidP="00AB4BA2">
                            <w:pPr>
                              <w:pStyle w:val="Heading5"/>
                              <w:rPr>
                                <w:sz w:val="36"/>
                                <w:szCs w:val="36"/>
                              </w:rPr>
                            </w:pPr>
                            <w:r w:rsidRPr="009728C3">
                              <w:rPr>
                                <w:sz w:val="36"/>
                                <w:szCs w:val="36"/>
                              </w:rPr>
                              <w:t xml:space="preserve">The Story of the Elf and the WWII Nurse at the Battle of the Bulge with her </w:t>
                            </w:r>
                            <w:proofErr w:type="gramStart"/>
                            <w:r w:rsidRPr="009728C3">
                              <w:rPr>
                                <w:sz w:val="36"/>
                                <w:szCs w:val="36"/>
                              </w:rPr>
                              <w:t xml:space="preserve">own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28C3">
                              <w:rPr>
                                <w:sz w:val="36"/>
                                <w:szCs w:val="36"/>
                              </w:rPr>
                              <w:t>personal</w:t>
                            </w:r>
                            <w:proofErr w:type="gramEnd"/>
                            <w:r w:rsidRPr="009728C3">
                              <w:rPr>
                                <w:sz w:val="36"/>
                                <w:szCs w:val="36"/>
                              </w:rPr>
                              <w:t xml:space="preserve"> pictures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567.55pt;margin-top:327.9pt;width:184.85pt;height:77.55pt;rotation:-7;z-index:25166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" filled="f" stroked="f">
                <v:textbox>
                  <w:txbxContent>
                    <w:p w14:paraId="51433EA4" w14:textId="4DC71609" w:rsidR="00206E48" w:rsidRPr="009728C3" w:rsidRDefault="00206E48" w:rsidP="00AB4BA2">
                      <w:pPr>
                        <w:pStyle w:val="Heading5"/>
                        <w:rPr>
                          <w:sz w:val="36"/>
                          <w:szCs w:val="36"/>
                        </w:rPr>
                      </w:pPr>
                      <w:r w:rsidRPr="009728C3">
                        <w:rPr>
                          <w:sz w:val="36"/>
                          <w:szCs w:val="36"/>
                        </w:rPr>
                        <w:t xml:space="preserve">The Story of the Elf and the WWII Nurse at the Battle of the Bulge with her </w:t>
                      </w:r>
                      <w:proofErr w:type="gramStart"/>
                      <w:r w:rsidRPr="009728C3">
                        <w:rPr>
                          <w:sz w:val="36"/>
                          <w:szCs w:val="36"/>
                        </w:rPr>
                        <w:t xml:space="preserve">own 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9728C3">
                        <w:rPr>
                          <w:sz w:val="36"/>
                          <w:szCs w:val="36"/>
                        </w:rPr>
                        <w:t>personal</w:t>
                      </w:r>
                      <w:proofErr w:type="gramEnd"/>
                      <w:r w:rsidRPr="009728C3">
                        <w:rPr>
                          <w:sz w:val="36"/>
                          <w:szCs w:val="36"/>
                        </w:rPr>
                        <w:t xml:space="preserve"> pictures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6688">
        <w:rPr>
          <w:noProof/>
        </w:rPr>
        <w:drawing>
          <wp:anchor distT="0" distB="0" distL="114300" distR="114300" simplePos="0" relativeHeight="251660344" behindDoc="0" locked="0" layoutInCell="1" allowOverlap="1" wp14:anchorId="0073DA43" wp14:editId="21F1DCC3">
            <wp:simplePos x="0" y="0"/>
            <wp:positionH relativeFrom="page">
              <wp:posOffset>7094855</wp:posOffset>
            </wp:positionH>
            <wp:positionV relativeFrom="page">
              <wp:posOffset>403225</wp:posOffset>
            </wp:positionV>
            <wp:extent cx="2505075" cy="3576320"/>
            <wp:effectExtent l="0" t="0" r="9525" b="5080"/>
            <wp:wrapThrough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wishus_Cover_for_Kind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982">
        <w:rPr>
          <w:noProof/>
        </w:rPr>
        <mc:AlternateContent>
          <mc:Choice Requires="wps">
            <w:drawing>
              <wp:anchor distT="0" distB="0" distL="114300" distR="114300" simplePos="0" relativeHeight="251682872" behindDoc="0" locked="0" layoutInCell="1" allowOverlap="1" wp14:anchorId="67EEDA11" wp14:editId="6D74EC3D">
                <wp:simplePos x="0" y="0"/>
                <wp:positionH relativeFrom="page">
                  <wp:posOffset>3696335</wp:posOffset>
                </wp:positionH>
                <wp:positionV relativeFrom="page">
                  <wp:posOffset>2037715</wp:posOffset>
                </wp:positionV>
                <wp:extent cx="2600325" cy="1588770"/>
                <wp:effectExtent l="0" t="0" r="0" b="11430"/>
                <wp:wrapThrough wrapText="bothSides">
                  <wp:wrapPolygon edited="0">
                    <wp:start x="211" y="0"/>
                    <wp:lineTo x="211" y="21410"/>
                    <wp:lineTo x="21099" y="21410"/>
                    <wp:lineTo x="21099" y="0"/>
                    <wp:lineTo x="211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0C458" w14:textId="17E009EF" w:rsidR="00206E48" w:rsidRPr="00B372EF" w:rsidRDefault="00206E4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372EF">
                              <w:rPr>
                                <w:color w:val="FFFFFF" w:themeColor="background1"/>
                              </w:rPr>
                              <w:t xml:space="preserve">Sharman Burson Ramsey </w:t>
                            </w:r>
                            <w:proofErr w:type="gramStart"/>
                            <w:r w:rsidRPr="00B372EF">
                              <w:rPr>
                                <w:color w:val="FFFFFF" w:themeColor="background1"/>
                              </w:rPr>
                              <w:t>writes  historical</w:t>
                            </w:r>
                            <w:proofErr w:type="gramEnd"/>
                            <w:r w:rsidRPr="00B372EF">
                              <w:rPr>
                                <w:color w:val="FFFFFF" w:themeColor="background1"/>
                              </w:rPr>
                              <w:t xml:space="preserve"> fiction,  a family saga set during the early 1800s in Alabama and Florida.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, written from the Native American perspective. </w:t>
                            </w:r>
                            <w:r w:rsidRPr="00B372EF">
                              <w:rPr>
                                <w:color w:val="FFFFFF" w:themeColor="background1"/>
                              </w:rPr>
                              <w:t xml:space="preserve"> As Sharman Jean Burson, she writes cozy mysteries set in fictional Cox County, Alabama.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291.05pt;margin-top:160.45pt;width:204.75pt;height:125.1pt;z-index:25168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sn9YCAAAg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" mv:complextextbox="1" filled="f" stroked="f">
                <v:textbox>
                  <w:txbxContent>
                    <w:p w14:paraId="52F0C458" w14:textId="17E009EF" w:rsidR="00206E48" w:rsidRPr="00B372EF" w:rsidRDefault="00206E48">
                      <w:pPr>
                        <w:rPr>
                          <w:color w:val="FFFFFF" w:themeColor="background1"/>
                        </w:rPr>
                      </w:pPr>
                      <w:r w:rsidRPr="00B372EF">
                        <w:rPr>
                          <w:color w:val="FFFFFF" w:themeColor="background1"/>
                        </w:rPr>
                        <w:t xml:space="preserve">Sharman Burson Ramsey </w:t>
                      </w:r>
                      <w:proofErr w:type="gramStart"/>
                      <w:r w:rsidRPr="00B372EF">
                        <w:rPr>
                          <w:color w:val="FFFFFF" w:themeColor="background1"/>
                        </w:rPr>
                        <w:t>writes  historical</w:t>
                      </w:r>
                      <w:proofErr w:type="gramEnd"/>
                      <w:r w:rsidRPr="00B372EF">
                        <w:rPr>
                          <w:color w:val="FFFFFF" w:themeColor="background1"/>
                        </w:rPr>
                        <w:t xml:space="preserve"> fiction,  a family saga set during the early 1800s in Alabama and Florida.</w:t>
                      </w:r>
                      <w:r>
                        <w:rPr>
                          <w:color w:val="FFFFFF" w:themeColor="background1"/>
                        </w:rPr>
                        <w:t xml:space="preserve">, written from the Native American perspective. </w:t>
                      </w:r>
                      <w:r w:rsidRPr="00B372EF">
                        <w:rPr>
                          <w:color w:val="FFFFFF" w:themeColor="background1"/>
                        </w:rPr>
                        <w:t xml:space="preserve"> As Sharman Jean Burson, she writes cozy mysteries set in fictional Cox County, Alabama.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372EF">
        <w:rPr>
          <w:noProof/>
        </w:rPr>
        <w:drawing>
          <wp:anchor distT="0" distB="0" distL="114300" distR="114300" simplePos="0" relativeHeight="251681848" behindDoc="0" locked="0" layoutInCell="1" allowOverlap="1" wp14:anchorId="3FDC0367" wp14:editId="501A8663">
            <wp:simplePos x="0" y="0"/>
            <wp:positionH relativeFrom="page">
              <wp:posOffset>4920615</wp:posOffset>
            </wp:positionH>
            <wp:positionV relativeFrom="page">
              <wp:posOffset>440690</wp:posOffset>
            </wp:positionV>
            <wp:extent cx="1296670" cy="1814195"/>
            <wp:effectExtent l="0" t="0" r="0" b="0"/>
            <wp:wrapThrough wrapText="bothSides">
              <wp:wrapPolygon edited="0">
                <wp:start x="0" y="0"/>
                <wp:lineTo x="0" y="21169"/>
                <wp:lineTo x="21156" y="21169"/>
                <wp:lineTo x="21156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man at desk for cover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2EF">
        <w:rPr>
          <w:noProof/>
        </w:rPr>
        <w:drawing>
          <wp:anchor distT="0" distB="0" distL="114300" distR="114300" simplePos="0" relativeHeight="251670584" behindDoc="0" locked="0" layoutInCell="1" allowOverlap="1" wp14:anchorId="46995171" wp14:editId="17A98BF0">
            <wp:simplePos x="0" y="0"/>
            <wp:positionH relativeFrom="page">
              <wp:posOffset>4967605</wp:posOffset>
            </wp:positionH>
            <wp:positionV relativeFrom="page">
              <wp:posOffset>5515610</wp:posOffset>
            </wp:positionV>
            <wp:extent cx="1142365" cy="1714500"/>
            <wp:effectExtent l="0" t="0" r="635" b="12700"/>
            <wp:wrapThrough wrapText="bothSides">
              <wp:wrapPolygon edited="0">
                <wp:start x="0" y="0"/>
                <wp:lineTo x="0" y="21440"/>
                <wp:lineTo x="21132" y="21440"/>
                <wp:lineTo x="21132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me_de_Cassis_and__Cover_for_Kindle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2EF">
        <w:rPr>
          <w:noProof/>
        </w:rPr>
        <w:drawing>
          <wp:anchor distT="0" distB="0" distL="114300" distR="114300" simplePos="0" relativeHeight="251671608" behindDoc="0" locked="0" layoutInCell="1" allowOverlap="1" wp14:anchorId="39DC5477" wp14:editId="30681B21">
            <wp:simplePos x="0" y="0"/>
            <wp:positionH relativeFrom="page">
              <wp:posOffset>3759835</wp:posOffset>
            </wp:positionH>
            <wp:positionV relativeFrom="page">
              <wp:posOffset>3626485</wp:posOffset>
            </wp:positionV>
            <wp:extent cx="1207770" cy="1814830"/>
            <wp:effectExtent l="0" t="0" r="11430" b="0"/>
            <wp:wrapThrough wrapText="bothSides">
              <wp:wrapPolygon edited="0">
                <wp:start x="0" y="0"/>
                <wp:lineTo x="0" y="21162"/>
                <wp:lineTo x="21350" y="21162"/>
                <wp:lineTo x="21350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t_Juleps_and_Murd_Cover_for_Kindle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2EF">
        <w:rPr>
          <w:noProof/>
        </w:rPr>
        <w:drawing>
          <wp:anchor distT="0" distB="0" distL="114300" distR="114300" simplePos="0" relativeHeight="251674680" behindDoc="0" locked="0" layoutInCell="1" allowOverlap="1" wp14:anchorId="3B16066D" wp14:editId="3BEF089D">
            <wp:simplePos x="0" y="0"/>
            <wp:positionH relativeFrom="page">
              <wp:posOffset>3759835</wp:posOffset>
            </wp:positionH>
            <wp:positionV relativeFrom="page">
              <wp:posOffset>5515610</wp:posOffset>
            </wp:positionV>
            <wp:extent cx="1168400" cy="1754505"/>
            <wp:effectExtent l="0" t="0" r="0" b="0"/>
            <wp:wrapThrough wrapText="bothSides">
              <wp:wrapPolygon edited="0">
                <wp:start x="0" y="0"/>
                <wp:lineTo x="0" y="21264"/>
                <wp:lineTo x="21130" y="21264"/>
                <wp:lineTo x="21130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ns-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8C3">
        <w:rPr>
          <w:noProof/>
        </w:rPr>
        <w:drawing>
          <wp:anchor distT="0" distB="0" distL="114300" distR="114300" simplePos="0" relativeHeight="251665464" behindDoc="0" locked="0" layoutInCell="1" allowOverlap="1" wp14:anchorId="394EE290" wp14:editId="794808C8">
            <wp:simplePos x="0" y="0"/>
            <wp:positionH relativeFrom="page">
              <wp:posOffset>7244080</wp:posOffset>
            </wp:positionH>
            <wp:positionV relativeFrom="page">
              <wp:posOffset>5629910</wp:posOffset>
            </wp:positionV>
            <wp:extent cx="1085850" cy="1640205"/>
            <wp:effectExtent l="0" t="0" r="6350" b="10795"/>
            <wp:wrapThrough wrapText="bothSides">
              <wp:wrapPolygon edited="0">
                <wp:start x="0" y="0"/>
                <wp:lineTo x="0" y="21408"/>
                <wp:lineTo x="21221" y="21408"/>
                <wp:lineTo x="21221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 as nur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B20" w:rsidRPr="002602EC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6D1DD1AC" wp14:editId="2C01A9F3">
                <wp:simplePos x="0" y="0"/>
                <wp:positionH relativeFrom="page">
                  <wp:posOffset>4327525</wp:posOffset>
                </wp:positionH>
                <wp:positionV relativeFrom="page">
                  <wp:posOffset>4131310</wp:posOffset>
                </wp:positionV>
                <wp:extent cx="1871980" cy="413385"/>
                <wp:effectExtent l="0" t="127000" r="0" b="120015"/>
                <wp:wrapTight wrapText="bothSides">
                  <wp:wrapPolygon edited="0">
                    <wp:start x="19458" y="-1953"/>
                    <wp:lineTo x="698" y="-7035"/>
                    <wp:lineTo x="239" y="20790"/>
                    <wp:lineTo x="2566" y="22084"/>
                    <wp:lineTo x="2928" y="19611"/>
                    <wp:lineTo x="14452" y="19332"/>
                    <wp:lineTo x="17361" y="20950"/>
                    <wp:lineTo x="21173" y="11035"/>
                    <wp:lineTo x="21203" y="-982"/>
                    <wp:lineTo x="19458" y="-1953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187198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2EFE" w14:textId="77777777" w:rsidR="00206E48" w:rsidRDefault="00206E48" w:rsidP="002602EC">
                            <w:pPr>
                              <w:pStyle w:val="Heading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340.75pt;margin-top:325.3pt;width:147.4pt;height:32.55pt;rotation:-7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" filled="f" stroked="f">
                <v:textbox>
                  <w:txbxContent>
                    <w:p w14:paraId="394A2EFE" w14:textId="77777777" w:rsidR="00206E48" w:rsidRDefault="00206E48" w:rsidP="002602EC">
                      <w:pPr>
                        <w:pStyle w:val="Heading6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4B20">
        <w:rPr>
          <w:noProof/>
        </w:rPr>
        <w:drawing>
          <wp:anchor distT="0" distB="0" distL="114300" distR="114300" simplePos="0" relativeHeight="251663416" behindDoc="0" locked="0" layoutInCell="1" allowOverlap="1" wp14:anchorId="56E1A06C" wp14:editId="28D44493">
            <wp:simplePos x="0" y="0"/>
            <wp:positionH relativeFrom="page">
              <wp:posOffset>302260</wp:posOffset>
            </wp:positionH>
            <wp:positionV relativeFrom="page">
              <wp:posOffset>2630170</wp:posOffset>
            </wp:positionV>
            <wp:extent cx="2660015" cy="1878330"/>
            <wp:effectExtent l="0" t="0" r="6985" b="1270"/>
            <wp:wrapTight wrapText="bothSides">
              <wp:wrapPolygon edited="0">
                <wp:start x="12788" y="0"/>
                <wp:lineTo x="7219" y="0"/>
                <wp:lineTo x="206" y="2629"/>
                <wp:lineTo x="0" y="5842"/>
                <wp:lineTo x="0" y="10807"/>
                <wp:lineTo x="1444" y="14020"/>
                <wp:lineTo x="4950" y="18694"/>
                <wp:lineTo x="5363" y="19570"/>
                <wp:lineTo x="7631" y="21323"/>
                <wp:lineTo x="8869" y="21323"/>
                <wp:lineTo x="10313" y="21323"/>
                <wp:lineTo x="10931" y="18694"/>
                <wp:lineTo x="13613" y="18694"/>
                <wp:lineTo x="15469" y="16649"/>
                <wp:lineTo x="15057" y="14020"/>
                <wp:lineTo x="17325" y="14020"/>
                <wp:lineTo x="21244" y="11099"/>
                <wp:lineTo x="21450" y="6718"/>
                <wp:lineTo x="21450" y="2045"/>
                <wp:lineTo x="17119" y="0"/>
                <wp:lineTo x="12788" y="0"/>
              </wp:wrapPolygon>
            </wp:wrapTight>
            <wp:docPr id="12" name="Picture 2" descr=":brochure 14:Assets:Exterior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 14:Assets:ExteriorPain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56E"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52B98EDE" wp14:editId="218F103C">
                <wp:simplePos x="0" y="0"/>
                <wp:positionH relativeFrom="page">
                  <wp:posOffset>495300</wp:posOffset>
                </wp:positionH>
                <wp:positionV relativeFrom="page">
                  <wp:posOffset>4445000</wp:posOffset>
                </wp:positionV>
                <wp:extent cx="2377440" cy="2870835"/>
                <wp:effectExtent l="0" t="0" r="0" b="24765"/>
                <wp:wrapThrough wrapText="bothSides">
                  <wp:wrapPolygon edited="0">
                    <wp:start x="231" y="0"/>
                    <wp:lineTo x="231" y="21595"/>
                    <wp:lineTo x="21000" y="21595"/>
                    <wp:lineTo x="21000" y="0"/>
                    <wp:lineTo x="231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2870835"/>
                          <a:chOff x="0" y="0"/>
                          <a:chExt cx="2377440" cy="28708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0"/>
                            <a:ext cx="46863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676716A9" w14:textId="77777777" w:rsidR="00206E48" w:rsidRDefault="00206E48" w:rsidP="00494B20">
                              <w:pPr>
                                <w:pStyle w:val="BodyText2"/>
                                <w:jc w:val="left"/>
                              </w:pPr>
                              <w:r>
                                <w:t xml:space="preserve">The Mint Julep Mysteries take place in the fictional Cox County, Alabama, but are inspired by the plantation home once owned by the </w:t>
                              </w:r>
                              <w:proofErr w:type="gramStart"/>
                              <w:r>
                                <w:t>author’s  grandparents</w:t>
                              </w:r>
                              <w:proofErr w:type="gramEnd"/>
                              <w:r>
                                <w:t xml:space="preserve"> , now owned by the author’s sister and her husband.  </w:t>
                              </w:r>
                            </w:p>
                            <w:p w14:paraId="78DD5018" w14:textId="77777777" w:rsidR="00206E48" w:rsidRDefault="00206E48" w:rsidP="00494B20">
                              <w:pPr>
                                <w:pStyle w:val="BodyText2"/>
                                <w:jc w:val="left"/>
                              </w:pPr>
                              <w:r>
                                <w:t xml:space="preserve">Two sisters reunite after the deaths of their husbands and become stars on the Dishing It Network with their award winning show “Partying on the Plantation.”  “It’s the </w:t>
                              </w:r>
                              <w:proofErr w:type="spellStart"/>
                              <w:r>
                                <w:t>Ya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Ya</w:t>
                              </w:r>
                              <w:proofErr w:type="spellEnd"/>
                              <w:r>
                                <w:t xml:space="preserve"> Sisterhood Meets Murder </w:t>
                              </w:r>
                              <w:proofErr w:type="gramStart"/>
                              <w:r>
                                <w:t>She  Wrote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Wrote</w:t>
                              </w:r>
                              <w:proofErr w:type="spellEnd"/>
                              <w:r>
                                <w:t xml:space="preserve">,”  says Michael Morris.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203960" y="0"/>
                            <a:ext cx="10820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179070"/>
                            <a:ext cx="219456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329690"/>
                            <a:ext cx="219456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0" style="position:absolute;margin-left:39pt;margin-top:350pt;width:187.2pt;height:226.05pt;z-index:251658257;mso-position-horizontal-relative:page;mso-position-vertical-relative:page" coordsize="2377440,2870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" mv:complextextbox="1">
                <v:shape id="Text Box 19" o:spid="_x0000_s1031" type="#_x0000_t202" style="position:absolute;width:2377440;height:2870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mMmwwAA&#10;ANsAAAAPAAAAZHJzL2Rvd25yZXYueG1sRI9Ba8JAFITvgv9heUJvdWMObYmuEoSAQgW1xfMz+0yC&#10;2bdJdquxv94VBI/DzHzDzBa9qcWFOldZVjAZRyCIc6srLhT8/mTvXyCcR9ZYWyYFN3KwmA8HM0y0&#10;vfKOLntfiABhl6CC0vsmkdLlJRl0Y9sQB+9kO4M+yK6QusNrgJtaxlH0IQ1WHBZKbGhZUn7e/xkF&#10;m+2x/V9HztSpz7LPdNt+nw6tUm+jPp2C8NT7V/jZXmkFcQyPL+EH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ZmMmwwAAANsAAAAPAAAAAAAAAAAAAAAAAJcCAABkcnMvZG93&#10;bnJldi54bWxQSwUGAAAAAAQABAD1AAAAhwMAAAAA&#10;" mv:complextextbox="1" filled="f" stroked="f">
                  <v:textbox inset=",0,,0"/>
                </v:shape>
                <v:shape id="Text Box 5" o:spid="_x0000_s1032" type="#_x0000_t202" style="position:absolute;left:91440;width:46863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17" inset="0,0,0,0">
                    <w:txbxContent>
                      <w:p w14:paraId="676716A9" w14:textId="77777777" w:rsidR="00206E48" w:rsidRDefault="00206E48" w:rsidP="00494B20">
                        <w:pPr>
                          <w:pStyle w:val="BodyText2"/>
                          <w:jc w:val="left"/>
                        </w:pPr>
                        <w:r>
                          <w:t xml:space="preserve">The Mint Julep Mysteries take place in the fictional Cox County, Alabama, but are inspired by the plantation home once owned by the </w:t>
                        </w:r>
                        <w:proofErr w:type="gramStart"/>
                        <w:r>
                          <w:t>author’s  grandparents</w:t>
                        </w:r>
                        <w:proofErr w:type="gramEnd"/>
                        <w:r>
                          <w:t xml:space="preserve"> , now owned by the author’s sister and her husband.  </w:t>
                        </w:r>
                      </w:p>
                      <w:p w14:paraId="78DD5018" w14:textId="77777777" w:rsidR="00206E48" w:rsidRDefault="00206E48" w:rsidP="00494B20">
                        <w:pPr>
                          <w:pStyle w:val="BodyText2"/>
                          <w:jc w:val="left"/>
                        </w:pPr>
                        <w:r>
                          <w:t xml:space="preserve">Two sisters reunite after the deaths of their husbands and become stars on the Dishing It Network with their award winning show “Partying on the Plantation.”  “It’s the </w:t>
                        </w:r>
                        <w:proofErr w:type="spellStart"/>
                        <w:r>
                          <w:t>Ya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Ya</w:t>
                        </w:r>
                        <w:proofErr w:type="spellEnd"/>
                        <w:r>
                          <w:t xml:space="preserve"> Sisterhood Meets Murder </w:t>
                        </w:r>
                        <w:proofErr w:type="gramStart"/>
                        <w:r>
                          <w:t>She  Wrote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Wrote</w:t>
                        </w:r>
                        <w:proofErr w:type="spellEnd"/>
                        <w:r>
                          <w:t xml:space="preserve">,”  says Michael Morris. </w:t>
                        </w:r>
                      </w:p>
                    </w:txbxContent>
                  </v:textbox>
                </v:shape>
                <v:shape id="Text Box 17" o:spid="_x0000_s1033" type="#_x0000_t202" style="position:absolute;left:1203960;width:108204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4" type="#_x0000_t202" style="position:absolute;left:91440;top:179070;width:2194560;height:1151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35" type="#_x0000_t202" style="position:absolute;left:91440;top:1329690;width:2194560;height:1330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B4BA2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BFD4FBE" wp14:editId="7810658B">
                <wp:simplePos x="0" y="0"/>
                <wp:positionH relativeFrom="page">
                  <wp:posOffset>8195945</wp:posOffset>
                </wp:positionH>
                <wp:positionV relativeFrom="page">
                  <wp:posOffset>5831840</wp:posOffset>
                </wp:positionV>
                <wp:extent cx="1349375" cy="1438275"/>
                <wp:effectExtent l="0" t="0" r="0" b="9525"/>
                <wp:wrapTight wrapText="bothSides">
                  <wp:wrapPolygon edited="0">
                    <wp:start x="407" y="0"/>
                    <wp:lineTo x="407" y="21362"/>
                    <wp:lineTo x="20736" y="21362"/>
                    <wp:lineTo x="20736" y="0"/>
                    <wp:lineTo x="407" y="0"/>
                  </wp:wrapPolygon>
                </wp:wrapTight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81EA2E" w14:textId="77777777" w:rsidR="00206E48" w:rsidRDefault="00206E48" w:rsidP="00B93B71">
                            <w:pPr>
                              <w:pStyle w:val="Heading2"/>
                            </w:pPr>
                            <w:r>
                              <w:t xml:space="preserve">As </w:t>
                            </w:r>
                            <w:proofErr w:type="gramStart"/>
                            <w:r>
                              <w:t>told  to</w:t>
                            </w:r>
                            <w:proofErr w:type="gramEnd"/>
                            <w:r>
                              <w:t xml:space="preserve"> the author by her mother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645.35pt;margin-top:459.2pt;width:106.25pt;height:113.2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ZovQ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" filled="f" stroked="f">
                <v:textbox inset=",0,,0">
                  <w:txbxContent>
                    <w:p w14:paraId="6081EA2E" w14:textId="77777777" w:rsidR="00206E48" w:rsidRDefault="00206E48" w:rsidP="00B93B71">
                      <w:pPr>
                        <w:pStyle w:val="Heading2"/>
                      </w:pPr>
                      <w:r>
                        <w:t xml:space="preserve">As </w:t>
                      </w:r>
                      <w:proofErr w:type="gramStart"/>
                      <w:r>
                        <w:t>told  to</w:t>
                      </w:r>
                      <w:proofErr w:type="gramEnd"/>
                      <w:r>
                        <w:t xml:space="preserve"> the author by her mother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4BA2">
        <w:rPr>
          <w:noProof/>
        </w:rPr>
        <mc:AlternateContent>
          <mc:Choice Requires="wps">
            <w:drawing>
              <wp:anchor distT="0" distB="0" distL="114300" distR="114300" simplePos="0" relativeHeight="251664440" behindDoc="0" locked="0" layoutInCell="1" allowOverlap="1" wp14:anchorId="4D025962" wp14:editId="28147644">
                <wp:simplePos x="0" y="0"/>
                <wp:positionH relativeFrom="page">
                  <wp:posOffset>620395</wp:posOffset>
                </wp:positionH>
                <wp:positionV relativeFrom="page">
                  <wp:posOffset>3015615</wp:posOffset>
                </wp:positionV>
                <wp:extent cx="1993900" cy="1003300"/>
                <wp:effectExtent l="0" t="0" r="0" b="12700"/>
                <wp:wrapThrough wrapText="bothSides">
                  <wp:wrapPolygon edited="0">
                    <wp:start x="275" y="0"/>
                    <wp:lineTo x="275" y="21327"/>
                    <wp:lineTo x="20912" y="21327"/>
                    <wp:lineTo x="20912" y="0"/>
                    <wp:lineTo x="275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BC8A5" w14:textId="77777777" w:rsidR="00206E48" w:rsidRPr="00AB4BA2" w:rsidRDefault="00206E48">
                            <w:pPr>
                              <w:rPr>
                                <w:rFonts w:ascii="Haettenschweiler" w:hAnsi="Haettenschweiler"/>
                                <w:color w:val="E51904" w:themeColor="text2"/>
                                <w:sz w:val="40"/>
                                <w:szCs w:val="40"/>
                              </w:rPr>
                            </w:pPr>
                            <w:r w:rsidRPr="00AB4BA2">
                              <w:rPr>
                                <w:rFonts w:ascii="Haettenschweiler" w:hAnsi="Haettenschweiler"/>
                                <w:color w:val="E51904" w:themeColor="text2"/>
                                <w:sz w:val="40"/>
                                <w:szCs w:val="40"/>
                              </w:rPr>
                              <w:t xml:space="preserve">Three Mint Julep Mysteries under one cover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48.85pt;margin-top:237.45pt;width:157pt;height:79pt;z-index:25166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" mv:complextextbox="1" filled="f" stroked="f">
                <v:textbox>
                  <w:txbxContent>
                    <w:p w14:paraId="0F1BC8A5" w14:textId="77777777" w:rsidR="00206E48" w:rsidRPr="00AB4BA2" w:rsidRDefault="00206E48">
                      <w:pPr>
                        <w:rPr>
                          <w:rFonts w:ascii="Haettenschweiler" w:hAnsi="Haettenschweiler"/>
                          <w:color w:val="E51904" w:themeColor="text2"/>
                          <w:sz w:val="40"/>
                          <w:szCs w:val="40"/>
                        </w:rPr>
                      </w:pPr>
                      <w:r w:rsidRPr="00AB4BA2">
                        <w:rPr>
                          <w:rFonts w:ascii="Haettenschweiler" w:hAnsi="Haettenschweiler"/>
                          <w:color w:val="E51904" w:themeColor="text2"/>
                          <w:sz w:val="40"/>
                          <w:szCs w:val="40"/>
                        </w:rPr>
                        <w:t xml:space="preserve">Three Mint Julep Mysteries under one cover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BA2">
        <w:rPr>
          <w:noProof/>
        </w:rPr>
        <w:drawing>
          <wp:anchor distT="0" distB="0" distL="114300" distR="114300" simplePos="0" relativeHeight="251661368" behindDoc="0" locked="0" layoutInCell="1" allowOverlap="1" wp14:anchorId="24ADDEF7" wp14:editId="3409D06B">
            <wp:simplePos x="0" y="0"/>
            <wp:positionH relativeFrom="page">
              <wp:posOffset>760095</wp:posOffset>
            </wp:positionH>
            <wp:positionV relativeFrom="page">
              <wp:posOffset>440690</wp:posOffset>
            </wp:positionV>
            <wp:extent cx="1715770" cy="2574925"/>
            <wp:effectExtent l="0" t="0" r="11430" b="0"/>
            <wp:wrapThrough wrapText="bothSides">
              <wp:wrapPolygon edited="0">
                <wp:start x="0" y="0"/>
                <wp:lineTo x="0" y="21307"/>
                <wp:lineTo x="21424" y="21307"/>
                <wp:lineTo x="21424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t_Julep_Mysteries_Cover_for_Kindle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A0E" w:rsidRPr="00B93B71">
        <w:rPr>
          <w:noProof/>
        </w:rPr>
        <mc:AlternateContent>
          <mc:Choice Requires="wps">
            <w:drawing>
              <wp:anchor distT="0" distB="0" distL="114300" distR="114300" simplePos="0" relativeHeight="251659320" behindDoc="0" locked="0" layoutInCell="1" allowOverlap="1" wp14:anchorId="2BDC67B7" wp14:editId="778D57CF">
                <wp:simplePos x="5486400" y="8229600"/>
                <wp:positionH relativeFrom="page">
                  <wp:posOffset>497205</wp:posOffset>
                </wp:positionH>
                <wp:positionV relativeFrom="page">
                  <wp:posOffset>2172335</wp:posOffset>
                </wp:positionV>
                <wp:extent cx="2256790" cy="810895"/>
                <wp:effectExtent l="0" t="152400" r="3810" b="128905"/>
                <wp:wrapTight wrapText="bothSides">
                  <wp:wrapPolygon edited="0">
                    <wp:start x="20276" y="-933"/>
                    <wp:lineTo x="672" y="-6269"/>
                    <wp:lineTo x="211" y="20840"/>
                    <wp:lineTo x="3106" y="21830"/>
                    <wp:lineTo x="3407" y="20569"/>
                    <wp:lineTo x="15167" y="20498"/>
                    <wp:lineTo x="17097" y="21157"/>
                    <wp:lineTo x="21284" y="15090"/>
                    <wp:lineTo x="21241" y="-603"/>
                    <wp:lineTo x="20276" y="-933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25679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BFF9B" w14:textId="77777777" w:rsidR="00206E48" w:rsidRDefault="00206E48" w:rsidP="00550A0E">
                            <w:pPr>
                              <w:pStyle w:val="Heading4"/>
                            </w:pPr>
                            <w:r>
                              <w:t>Nam Urna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39.15pt;margin-top:171.05pt;width:177.7pt;height:63.85pt;rotation:-7;z-index:2516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" filled="f" stroked="f">
                <v:stroke o:forcedash="t"/>
                <v:textbox>
                  <w:txbxContent>
                    <w:p w14:paraId="1D6BFF9B" w14:textId="77777777" w:rsidR="00206E48" w:rsidRDefault="00206E48" w:rsidP="00550A0E">
                      <w:pPr>
                        <w:pStyle w:val="Heading4"/>
                      </w:pPr>
                      <w:r>
                        <w:t>Nam Urna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0A0E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73B22E68" wp14:editId="15AB494A">
                <wp:simplePos x="5486400" y="8229600"/>
                <wp:positionH relativeFrom="page">
                  <wp:posOffset>462915</wp:posOffset>
                </wp:positionH>
                <wp:positionV relativeFrom="page">
                  <wp:posOffset>1956435</wp:posOffset>
                </wp:positionV>
                <wp:extent cx="2216785" cy="413385"/>
                <wp:effectExtent l="0" t="127000" r="0" b="145415"/>
                <wp:wrapTight wrapText="bothSides">
                  <wp:wrapPolygon edited="0">
                    <wp:start x="18163" y="-1919"/>
                    <wp:lineTo x="602" y="-8133"/>
                    <wp:lineTo x="184" y="21009"/>
                    <wp:lineTo x="1658" y="21980"/>
                    <wp:lineTo x="1964" y="19507"/>
                    <wp:lineTo x="13936" y="19367"/>
                    <wp:lineTo x="16638" y="21146"/>
                    <wp:lineTo x="21116" y="10723"/>
                    <wp:lineTo x="21111" y="22"/>
                    <wp:lineTo x="18163" y="-1919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2167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CB4CB" w14:textId="77777777" w:rsidR="00206E48" w:rsidRDefault="00206E48" w:rsidP="00B93B71">
                            <w:pPr>
                              <w:pStyle w:val="Heading6"/>
                            </w:pPr>
                            <w:r>
                              <w:t>Non eram nescius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36.45pt;margin-top:154.05pt;width:174.55pt;height:32.55pt;rotation:-7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" filled="f" stroked="f">
                <v:stroke o:forcedash="t"/>
                <v:textbox>
                  <w:txbxContent>
                    <w:p w14:paraId="637CB4CB" w14:textId="77777777" w:rsidR="00206E48" w:rsidRDefault="00206E48" w:rsidP="00B93B71">
                      <w:pPr>
                        <w:pStyle w:val="Heading6"/>
                      </w:pPr>
                      <w:r>
                        <w:t>Non eram nescius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4BA2" w:rsidRPr="00AB4BA2">
        <w:rPr>
          <w:noProof/>
        </w:rPr>
        <w:t xml:space="preserve"> </w:t>
      </w:r>
      <w:bookmarkStart w:id="0" w:name="_GoBack"/>
      <w:bookmarkEnd w:id="0"/>
      <w:r w:rsidR="00AB20BA">
        <w:br w:type="page"/>
      </w:r>
      <w:r w:rsidR="00C643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76" behindDoc="0" locked="0" layoutInCell="1" allowOverlap="1" wp14:anchorId="61F616F7" wp14:editId="43075476">
                <wp:simplePos x="0" y="0"/>
                <wp:positionH relativeFrom="page">
                  <wp:posOffset>469900</wp:posOffset>
                </wp:positionH>
                <wp:positionV relativeFrom="page">
                  <wp:posOffset>5969000</wp:posOffset>
                </wp:positionV>
                <wp:extent cx="4064000" cy="1244600"/>
                <wp:effectExtent l="0" t="0" r="0" b="0"/>
                <wp:wrapThrough wrapText="bothSides">
                  <wp:wrapPolygon edited="0">
                    <wp:start x="135" y="0"/>
                    <wp:lineTo x="135" y="21159"/>
                    <wp:lineTo x="21330" y="21159"/>
                    <wp:lineTo x="21330" y="0"/>
                    <wp:lineTo x="135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C5DB3" w14:textId="22EFED37" w:rsidR="00206E48" w:rsidRPr="00E33D7C" w:rsidRDefault="00206E4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C2892">
                              <w:rPr>
                                <w:color w:val="FFFFFF" w:themeColor="background1"/>
                              </w:rPr>
                              <w:t xml:space="preserve">Contact: </w:t>
                            </w:r>
                            <w:hyperlink r:id="rId16" w:history="1">
                              <w:r w:rsidRPr="006C2892">
                                <w:rPr>
                                  <w:rStyle w:val="Hyperlink"/>
                                  <w:color w:val="FFFFFF" w:themeColor="background1"/>
                                </w:rPr>
                                <w:t>sharmanramsey@gmail.com</w:t>
                              </w:r>
                            </w:hyperlink>
                            <w:r w:rsidRPr="006C289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6C2892">
                              <w:rPr>
                                <w:color w:val="FFFFFF" w:themeColor="background1"/>
                              </w:rPr>
                              <w:t>for  more</w:t>
                            </w:r>
                            <w:proofErr w:type="gramEnd"/>
                            <w:r w:rsidRPr="006C2892">
                              <w:rPr>
                                <w:color w:val="FFFFFF" w:themeColor="background1"/>
                              </w:rPr>
                              <w:t xml:space="preserve"> information or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to book </w:t>
                            </w:r>
                            <w:r w:rsidRPr="006C2892">
                              <w:rPr>
                                <w:color w:val="FFFFFF" w:themeColor="background1"/>
                              </w:rPr>
                              <w:t>speaking engagements</w:t>
                            </w:r>
                            <w:r>
                              <w:t xml:space="preserve">.. </w:t>
                            </w:r>
                            <w:r w:rsidRPr="00E33D7C">
                              <w:rPr>
                                <w:color w:val="FFFFFF" w:themeColor="background1"/>
                              </w:rPr>
                              <w:t xml:space="preserve">A former adjunct professor and radio talk show host, Ramsey </w:t>
                            </w:r>
                            <w:proofErr w:type="gramStart"/>
                            <w:r w:rsidRPr="00E33D7C">
                              <w:rPr>
                                <w:color w:val="FFFFFF" w:themeColor="background1"/>
                              </w:rPr>
                              <w:t>particularly  enjoys</w:t>
                            </w:r>
                            <w:proofErr w:type="gramEnd"/>
                            <w:r w:rsidRPr="00E33D7C">
                              <w:rPr>
                                <w:color w:val="FFFFFF" w:themeColor="background1"/>
                              </w:rPr>
                              <w:t xml:space="preserve">  addressing  historical societies and civic organizations on topics ranging from etiquette and manners to genealogy to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Southern cooking to </w:t>
                            </w:r>
                            <w:r w:rsidRPr="00E33D7C">
                              <w:rPr>
                                <w:color w:val="FFFFFF" w:themeColor="background1"/>
                              </w:rPr>
                              <w:t xml:space="preserve">Native American history.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margin-left:37pt;margin-top:470pt;width:320pt;height:98pt;z-index:25167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kvJdQCAAAg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" mv:complextextbox="1" filled="f" stroked="f">
                <v:textbox>
                  <w:txbxContent>
                    <w:p w14:paraId="65DC5DB3" w14:textId="22EFED37" w:rsidR="00206E48" w:rsidRPr="00E33D7C" w:rsidRDefault="00206E48">
                      <w:pPr>
                        <w:rPr>
                          <w:color w:val="FFFFFF" w:themeColor="background1"/>
                        </w:rPr>
                      </w:pPr>
                      <w:r w:rsidRPr="006C2892">
                        <w:rPr>
                          <w:color w:val="FFFFFF" w:themeColor="background1"/>
                        </w:rPr>
                        <w:t xml:space="preserve">Contact: </w:t>
                      </w:r>
                      <w:hyperlink r:id="rId17" w:history="1">
                        <w:r w:rsidRPr="006C2892">
                          <w:rPr>
                            <w:rStyle w:val="Hyperlink"/>
                            <w:color w:val="FFFFFF" w:themeColor="background1"/>
                          </w:rPr>
                          <w:t>sharmanramsey@gmail.com</w:t>
                        </w:r>
                      </w:hyperlink>
                      <w:r w:rsidRPr="006C2892">
                        <w:rPr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6C2892">
                        <w:rPr>
                          <w:color w:val="FFFFFF" w:themeColor="background1"/>
                        </w:rPr>
                        <w:t>for  more</w:t>
                      </w:r>
                      <w:proofErr w:type="gramEnd"/>
                      <w:r w:rsidRPr="006C2892">
                        <w:rPr>
                          <w:color w:val="FFFFFF" w:themeColor="background1"/>
                        </w:rPr>
                        <w:t xml:space="preserve"> information or </w:t>
                      </w:r>
                      <w:r>
                        <w:rPr>
                          <w:color w:val="FFFFFF" w:themeColor="background1"/>
                        </w:rPr>
                        <w:t xml:space="preserve"> to book </w:t>
                      </w:r>
                      <w:r w:rsidRPr="006C2892">
                        <w:rPr>
                          <w:color w:val="FFFFFF" w:themeColor="background1"/>
                        </w:rPr>
                        <w:t>speaking engagements</w:t>
                      </w:r>
                      <w:r>
                        <w:t xml:space="preserve">.. </w:t>
                      </w:r>
                      <w:r w:rsidRPr="00E33D7C">
                        <w:rPr>
                          <w:color w:val="FFFFFF" w:themeColor="background1"/>
                        </w:rPr>
                        <w:t xml:space="preserve">A former adjunct professor and radio talk show host, Ramsey </w:t>
                      </w:r>
                      <w:proofErr w:type="gramStart"/>
                      <w:r w:rsidRPr="00E33D7C">
                        <w:rPr>
                          <w:color w:val="FFFFFF" w:themeColor="background1"/>
                        </w:rPr>
                        <w:t>particularly  enjoys</w:t>
                      </w:r>
                      <w:proofErr w:type="gramEnd"/>
                      <w:r w:rsidRPr="00E33D7C">
                        <w:rPr>
                          <w:color w:val="FFFFFF" w:themeColor="background1"/>
                        </w:rPr>
                        <w:t xml:space="preserve">  addressing  historical societies and civic organizations on topics ranging from etiquette and manners to genealogy to </w:t>
                      </w:r>
                      <w:r>
                        <w:rPr>
                          <w:color w:val="FFFFFF" w:themeColor="background1"/>
                        </w:rPr>
                        <w:t xml:space="preserve">Southern cooking to </w:t>
                      </w:r>
                      <w:r w:rsidRPr="00E33D7C">
                        <w:rPr>
                          <w:color w:val="FFFFFF" w:themeColor="background1"/>
                        </w:rPr>
                        <w:t xml:space="preserve">Native American history.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056E">
        <w:rPr>
          <w:noProof/>
        </w:rPr>
        <mc:AlternateContent>
          <mc:Choice Requires="wpg">
            <w:drawing>
              <wp:anchor distT="0" distB="0" distL="114300" distR="114300" simplePos="1" relativeHeight="251658265" behindDoc="0" locked="0" layoutInCell="1" allowOverlap="1" wp14:anchorId="731713BE" wp14:editId="7815AF98">
                <wp:simplePos x="584200" y="3886200"/>
                <wp:positionH relativeFrom="page">
                  <wp:posOffset>584200</wp:posOffset>
                </wp:positionH>
                <wp:positionV relativeFrom="page">
                  <wp:posOffset>3886200</wp:posOffset>
                </wp:positionV>
                <wp:extent cx="3507740" cy="2019300"/>
                <wp:effectExtent l="0" t="0" r="0" b="12700"/>
                <wp:wrapThrough wrapText="bothSides">
                  <wp:wrapPolygon edited="0">
                    <wp:start x="156" y="0"/>
                    <wp:lineTo x="156" y="21464"/>
                    <wp:lineTo x="21272" y="21464"/>
                    <wp:lineTo x="21272" y="0"/>
                    <wp:lineTo x="156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7740" cy="2019300"/>
                          <a:chOff x="0" y="0"/>
                          <a:chExt cx="3507740" cy="20193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077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688465" y="0"/>
                            <a:ext cx="172783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3C40CE85" w14:textId="77777777" w:rsidR="00206E48" w:rsidRDefault="00206E48" w:rsidP="00B93B71">
                              <w:pPr>
                                <w:pStyle w:val="BodyText3"/>
                              </w:pPr>
                            </w:p>
                            <w:p w14:paraId="1D3F8E33" w14:textId="77777777" w:rsidR="00206E48" w:rsidRPr="006C2892" w:rsidRDefault="00206E48" w:rsidP="00B93B71">
                              <w:pPr>
                                <w:pStyle w:val="BodyText3"/>
                                <w:rPr>
                                  <w:i/>
                                </w:rPr>
                              </w:pPr>
                              <w:r w:rsidRPr="006C2892">
                                <w:rPr>
                                  <w:i/>
                                </w:rPr>
                                <w:t xml:space="preserve">Wakefield Plantation: A History and Cookbook of One Southern </w:t>
                              </w:r>
                              <w:proofErr w:type="gramStart"/>
                              <w:r w:rsidRPr="006C2892">
                                <w:rPr>
                                  <w:i/>
                                </w:rPr>
                                <w:t>Family  with</w:t>
                              </w:r>
                              <w:proofErr w:type="gramEnd"/>
                              <w:r w:rsidRPr="006C2892">
                                <w:rPr>
                                  <w:i/>
                                </w:rPr>
                                <w:t xml:space="preserve"> a Primer on Southern Manners and Etiquette</w:t>
                              </w:r>
                            </w:p>
                            <w:p w14:paraId="2A3EF1C0" w14:textId="77777777" w:rsidR="00206E48" w:rsidRDefault="00206E48" w:rsidP="00B93B71">
                              <w:pPr>
                                <w:pStyle w:val="BodyText3"/>
                              </w:pPr>
                              <w:proofErr w:type="gramStart"/>
                              <w:r>
                                <w:t>By  Sharman</w:t>
                              </w:r>
                              <w:proofErr w:type="gramEnd"/>
                              <w:r>
                                <w:t xml:space="preserve"> Jean Burson Ramsey and Dr. Sylvia Jane Burson Rushing</w:t>
                              </w:r>
                            </w:p>
                            <w:p w14:paraId="4BCD2792" w14:textId="2B2AC3D2" w:rsidR="00206E48" w:rsidRDefault="00206E48" w:rsidP="00B93B71">
                              <w:pPr>
                                <w:pStyle w:val="BodyText3"/>
                              </w:pPr>
                              <w:r>
                                <w:t xml:space="preserve">Two Sisters share a personal look at their </w:t>
                              </w:r>
                              <w:proofErr w:type="gramStart"/>
                              <w:r>
                                <w:t>grandparents’  plantation</w:t>
                              </w:r>
                              <w:proofErr w:type="gramEnd"/>
                              <w:r>
                                <w:t xml:space="preserve"> home in Wilcox County, Alabama. </w:t>
                              </w:r>
                            </w:p>
                            <w:p w14:paraId="1873D732" w14:textId="01EA4847" w:rsidR="00206E48" w:rsidRDefault="00206E48" w:rsidP="00B93B71">
                              <w:pPr>
                                <w:pStyle w:val="BodyText3"/>
                              </w:pPr>
                              <w:r>
                                <w:t xml:space="preserve">Wakefield Plantation, </w:t>
                              </w:r>
                              <w:proofErr w:type="gramStart"/>
                              <w:r>
                                <w:t>an</w:t>
                              </w:r>
                              <w:proofErr w:type="gramEnd"/>
                              <w:r>
                                <w:t xml:space="preserve"> 1830s Steamboat Gothic plantation home, featured in magazines and on </w:t>
                              </w:r>
                              <w:proofErr w:type="spellStart"/>
                              <w:r>
                                <w:t>websies</w:t>
                              </w:r>
                              <w:proofErr w:type="spellEnd"/>
                              <w:r>
                                <w:t xml:space="preserve">, is now owned by Col. Thomas and Dr. Sylvia Burson Rushing.   Wakefield is the inspiration for the Mint Julep Mysteries. </w:t>
                              </w:r>
                            </w:p>
                            <w:p w14:paraId="2F1353C2" w14:textId="77777777" w:rsidR="00206E48" w:rsidRDefault="00206E48" w:rsidP="00B93B71">
                              <w:pPr>
                                <w:pStyle w:val="BodyText3"/>
                              </w:pPr>
                              <w:r>
                                <w:t xml:space="preserve">Published on </w:t>
                              </w:r>
                              <w:proofErr w:type="spellStart"/>
                              <w:r>
                                <w:t>Createspace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  <w:p w14:paraId="138114F8" w14:textId="77777777" w:rsidR="00206E48" w:rsidRDefault="00206E48" w:rsidP="00B93B71">
                              <w:pPr>
                                <w:pStyle w:val="BodyText3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238760"/>
                            <a:ext cx="332486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640715"/>
                            <a:ext cx="332486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1042670"/>
                            <a:ext cx="33248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1443990"/>
                            <a:ext cx="332486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41" style="position:absolute;margin-left:46pt;margin-top:306pt;width:276.2pt;height:159pt;z-index:251658265;mso-position-horizontal-relative:page;mso-position-vertical-relative:page" coordsize="3507740,201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" mv:complextextbox="1">
                <v:shape id="_x0000_s1042" type="#_x0000_t202" style="position:absolute;width:3507740;height:2019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lDSxAAA&#10;ANoAAAAPAAAAZHJzL2Rvd25yZXYueG1sRI9Ba8JAFITvBf/D8oTezKYeVNKsEgoBhRZiWnp+zT6T&#10;0OzbJLtq6q93C4Ueh5n5hkl3k+nEhUbXWlbwFMUgiCurW64VfLzniw0I55E1dpZJwQ852G1nDykm&#10;2l75SJfS1yJA2CWooPG+T6R0VUMGXWR74uCd7GjQBznWUo94DXDTyWUcr6TBlsNCgz29NFR9l2ej&#10;4K34Gm6H2Jku83m+zorh9fQ5KPU4n7JnEJ4m/x/+a++1ghX8Xgk3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JQ0sQAAADaAAAADwAAAAAAAAAAAAAAAACXAgAAZHJzL2Rv&#10;d25yZXYueG1sUEsFBgAAAAAEAAQA9QAAAIgDAAAAAA==&#10;" mv:complextextbox="1" filled="f" stroked="f">
                  <v:textbox inset=",0,,0"/>
                </v:shape>
                <v:shape id="Text Box 23" o:spid="_x0000_s1043" type="#_x0000_t202" style="position:absolute;left:1688465;width:1727835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_x0000_s1044" inset="0,0,0,0">
                    <w:txbxContent>
                      <w:p w14:paraId="3C40CE85" w14:textId="77777777" w:rsidR="00206E48" w:rsidRDefault="00206E48" w:rsidP="00B93B71">
                        <w:pPr>
                          <w:pStyle w:val="BodyText3"/>
                        </w:pPr>
                      </w:p>
                      <w:p w14:paraId="1D3F8E33" w14:textId="77777777" w:rsidR="00206E48" w:rsidRPr="006C2892" w:rsidRDefault="00206E48" w:rsidP="00B93B71">
                        <w:pPr>
                          <w:pStyle w:val="BodyText3"/>
                          <w:rPr>
                            <w:i/>
                          </w:rPr>
                        </w:pPr>
                        <w:r w:rsidRPr="006C2892">
                          <w:rPr>
                            <w:i/>
                          </w:rPr>
                          <w:t xml:space="preserve">Wakefield Plantation: A History and Cookbook of One Southern </w:t>
                        </w:r>
                        <w:proofErr w:type="gramStart"/>
                        <w:r w:rsidRPr="006C2892">
                          <w:rPr>
                            <w:i/>
                          </w:rPr>
                          <w:t>Family  with</w:t>
                        </w:r>
                        <w:proofErr w:type="gramEnd"/>
                        <w:r w:rsidRPr="006C2892">
                          <w:rPr>
                            <w:i/>
                          </w:rPr>
                          <w:t xml:space="preserve"> a Primer on Southern Manners and Etiquette</w:t>
                        </w:r>
                      </w:p>
                      <w:p w14:paraId="2A3EF1C0" w14:textId="77777777" w:rsidR="00206E48" w:rsidRDefault="00206E48" w:rsidP="00B93B71">
                        <w:pPr>
                          <w:pStyle w:val="BodyText3"/>
                        </w:pPr>
                        <w:proofErr w:type="gramStart"/>
                        <w:r>
                          <w:t>By  Sharman</w:t>
                        </w:r>
                        <w:proofErr w:type="gramEnd"/>
                        <w:r>
                          <w:t xml:space="preserve"> Jean Burson Ramsey and Dr. Sylvia Jane Burson Rushing</w:t>
                        </w:r>
                      </w:p>
                      <w:p w14:paraId="4BCD2792" w14:textId="2B2AC3D2" w:rsidR="00206E48" w:rsidRDefault="00206E48" w:rsidP="00B93B71">
                        <w:pPr>
                          <w:pStyle w:val="BodyText3"/>
                        </w:pPr>
                        <w:r>
                          <w:t xml:space="preserve">Two Sisters share a personal look at their </w:t>
                        </w:r>
                        <w:proofErr w:type="gramStart"/>
                        <w:r>
                          <w:t>grandparents’  plantation</w:t>
                        </w:r>
                        <w:proofErr w:type="gramEnd"/>
                        <w:r>
                          <w:t xml:space="preserve"> home in Wilcox County, Alabama. </w:t>
                        </w:r>
                      </w:p>
                      <w:p w14:paraId="1873D732" w14:textId="01EA4847" w:rsidR="00206E48" w:rsidRDefault="00206E48" w:rsidP="00B93B71">
                        <w:pPr>
                          <w:pStyle w:val="BodyText3"/>
                        </w:pPr>
                        <w:r>
                          <w:t xml:space="preserve">Wakefield Plantation, </w:t>
                        </w:r>
                        <w:proofErr w:type="gramStart"/>
                        <w:r>
                          <w:t>an</w:t>
                        </w:r>
                        <w:proofErr w:type="gramEnd"/>
                        <w:r>
                          <w:t xml:space="preserve"> 1830s Steamboat Gothic plantation home, featured in magazines and on </w:t>
                        </w:r>
                        <w:proofErr w:type="spellStart"/>
                        <w:r>
                          <w:t>websies</w:t>
                        </w:r>
                        <w:proofErr w:type="spellEnd"/>
                        <w:r>
                          <w:t xml:space="preserve">, is now owned by Col. Thomas and Dr. Sylvia Burson Rushing.   Wakefield is the inspiration for the Mint Julep Mysteries. </w:t>
                        </w:r>
                      </w:p>
                      <w:p w14:paraId="2F1353C2" w14:textId="77777777" w:rsidR="00206E48" w:rsidRDefault="00206E48" w:rsidP="00B93B71">
                        <w:pPr>
                          <w:pStyle w:val="BodyText3"/>
                        </w:pPr>
                        <w:r>
                          <w:t xml:space="preserve">Published on </w:t>
                        </w:r>
                        <w:proofErr w:type="spellStart"/>
                        <w:r>
                          <w:t>Createspace</w:t>
                        </w:r>
                        <w:proofErr w:type="spellEnd"/>
                        <w:r>
                          <w:t xml:space="preserve">. </w:t>
                        </w:r>
                      </w:p>
                      <w:p w14:paraId="138114F8" w14:textId="77777777" w:rsidR="00206E48" w:rsidRDefault="00206E48" w:rsidP="00B93B71">
                        <w:pPr>
                          <w:pStyle w:val="BodyText3"/>
                        </w:pPr>
                      </w:p>
                    </w:txbxContent>
                  </v:textbox>
                </v:shape>
                <v:shape id="_x0000_s1044" type="#_x0000_t202" style="position:absolute;left:91440;top:238760;width:3324860;height:403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46" inset="0,0,0,0">
                    <w:txbxContent/>
                  </v:textbox>
                </v:shape>
                <v:shape id="Text Box 46" o:spid="_x0000_s1045" type="#_x0000_t202" style="position:absolute;left:91440;top:640715;width:3324860;height:403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Text Box 47" inset="0,0,0,0">
                    <w:txbxContent/>
                  </v:textbox>
                </v:shape>
                <v:shape id="Text Box 47" o:spid="_x0000_s1046" type="#_x0000_t202" style="position:absolute;left:91440;top:1042670;width:3324860;height:402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 Box 48" inset="0,0,0,0">
                    <w:txbxContent/>
                  </v:textbox>
                </v:shape>
                <v:shape id="Text Box 48" o:spid="_x0000_s1047" type="#_x0000_t202" style="position:absolute;left:91440;top:1443990;width:3324860;height:489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64334">
        <w:rPr>
          <w:noProof/>
        </w:rPr>
        <mc:AlternateContent>
          <mc:Choice Requires="wps">
            <w:drawing>
              <wp:anchor distT="0" distB="0" distL="114300" distR="114300" simplePos="0" relativeHeight="251680824" behindDoc="0" locked="0" layoutInCell="1" allowOverlap="1" wp14:anchorId="7808927F" wp14:editId="29EC8421">
                <wp:simplePos x="0" y="0"/>
                <wp:positionH relativeFrom="page">
                  <wp:posOffset>4826000</wp:posOffset>
                </wp:positionH>
                <wp:positionV relativeFrom="page">
                  <wp:posOffset>6642100</wp:posOffset>
                </wp:positionV>
                <wp:extent cx="3962400" cy="495300"/>
                <wp:effectExtent l="0" t="0" r="0" b="12700"/>
                <wp:wrapTight wrapText="bothSides">
                  <wp:wrapPolygon edited="0">
                    <wp:start x="138" y="0"/>
                    <wp:lineTo x="138" y="21046"/>
                    <wp:lineTo x="21323" y="21046"/>
                    <wp:lineTo x="21323" y="0"/>
                    <wp:lineTo x="138" y="0"/>
                  </wp:wrapPolygon>
                </wp:wrapTight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FB673" w14:textId="2199D536" w:rsidR="00206E48" w:rsidRPr="009728C3" w:rsidRDefault="00206E48" w:rsidP="006C2892">
                            <w:pPr>
                              <w:pStyle w:val="ContactDetails"/>
                              <w:rPr>
                                <w:rFonts w:asciiTheme="minorHAnsi" w:hAnsiTheme="minorHAnsi"/>
                              </w:rPr>
                            </w:pPr>
                            <w:r w:rsidRPr="009728C3">
                              <w:rPr>
                                <w:rFonts w:asciiTheme="minorHAnsi" w:hAnsiTheme="minorHAnsi"/>
                              </w:rPr>
                              <w:t>800 North Ch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erokee Avenue   Dothan,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Alabama  36303</w:t>
                            </w:r>
                            <w:proofErr w:type="gramEnd"/>
                          </w:p>
                          <w:p w14:paraId="57770A1B" w14:textId="672E01DD" w:rsidR="00206E48" w:rsidRPr="009728C3" w:rsidRDefault="00206E48" w:rsidP="006C2892">
                            <w:pPr>
                              <w:pStyle w:val="Company"/>
                              <w:jc w:val="center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proofErr w:type="gramStart"/>
                            <w:r w:rsidRPr="009728C3">
                              <w:rPr>
                                <w:rFonts w:asciiTheme="minorHAnsi" w:hAnsiTheme="minorHAnsi"/>
                                <w:sz w:val="24"/>
                              </w:rPr>
                              <w:t>sharmanbursonramsey.com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   southern-style.com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380pt;margin-top:523pt;width:312pt;height:39pt;z-index:25168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" filled="f" stroked="f">
                <v:textbox inset=",0,,0">
                  <w:txbxContent>
                    <w:p w14:paraId="0E2FB673" w14:textId="2199D536" w:rsidR="00206E48" w:rsidRPr="009728C3" w:rsidRDefault="00206E48" w:rsidP="006C2892">
                      <w:pPr>
                        <w:pStyle w:val="ContactDetails"/>
                        <w:rPr>
                          <w:rFonts w:asciiTheme="minorHAnsi" w:hAnsiTheme="minorHAnsi"/>
                        </w:rPr>
                      </w:pPr>
                      <w:r w:rsidRPr="009728C3">
                        <w:rPr>
                          <w:rFonts w:asciiTheme="minorHAnsi" w:hAnsiTheme="minorHAnsi"/>
                        </w:rPr>
                        <w:t>800 North Ch</w:t>
                      </w:r>
                      <w:r>
                        <w:rPr>
                          <w:rFonts w:asciiTheme="minorHAnsi" w:hAnsiTheme="minorHAnsi"/>
                        </w:rPr>
                        <w:t xml:space="preserve">erokee Avenue   Dothan, </w:t>
                      </w:r>
                      <w:proofErr w:type="gramStart"/>
                      <w:r>
                        <w:rPr>
                          <w:rFonts w:asciiTheme="minorHAnsi" w:hAnsiTheme="minorHAnsi"/>
                        </w:rPr>
                        <w:t>Alabama  36303</w:t>
                      </w:r>
                      <w:proofErr w:type="gramEnd"/>
                    </w:p>
                    <w:p w14:paraId="57770A1B" w14:textId="672E01DD" w:rsidR="00206E48" w:rsidRPr="009728C3" w:rsidRDefault="00206E48" w:rsidP="006C2892">
                      <w:pPr>
                        <w:pStyle w:val="Company"/>
                        <w:jc w:val="center"/>
                        <w:rPr>
                          <w:rFonts w:asciiTheme="minorHAnsi" w:hAnsiTheme="minorHAnsi"/>
                          <w:sz w:val="24"/>
                        </w:rPr>
                      </w:pPr>
                      <w:proofErr w:type="gramStart"/>
                      <w:r w:rsidRPr="009728C3">
                        <w:rPr>
                          <w:rFonts w:asciiTheme="minorHAnsi" w:hAnsiTheme="minorHAnsi"/>
                          <w:sz w:val="24"/>
                        </w:rPr>
                        <w:t>sharmanbursonramsey.com</w:t>
                      </w:r>
                      <w:proofErr w:type="gramEnd"/>
                      <w:r>
                        <w:rPr>
                          <w:rFonts w:asciiTheme="minorHAnsi" w:hAnsiTheme="minorHAnsi"/>
                          <w:sz w:val="24"/>
                        </w:rPr>
                        <w:t xml:space="preserve">    southern-style.com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2892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0" allowOverlap="1" wp14:anchorId="7873C3EB" wp14:editId="7195BE53">
                <wp:simplePos x="0" y="0"/>
                <wp:positionH relativeFrom="page">
                  <wp:posOffset>4709160</wp:posOffset>
                </wp:positionH>
                <wp:positionV relativeFrom="page">
                  <wp:posOffset>3149599</wp:posOffset>
                </wp:positionV>
                <wp:extent cx="4811395" cy="1075055"/>
                <wp:effectExtent l="0" t="0" r="0" b="17145"/>
                <wp:wrapTight wrapText="bothSides">
                  <wp:wrapPolygon edited="0">
                    <wp:start x="114" y="0"/>
                    <wp:lineTo x="114" y="21434"/>
                    <wp:lineTo x="21323" y="21434"/>
                    <wp:lineTo x="21323" y="0"/>
                    <wp:lineTo x="114" y="0"/>
                  </wp:wrapPolygon>
                </wp:wrapTight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B92543" w14:textId="1C4AC022" w:rsidR="00206E48" w:rsidRDefault="00206E48" w:rsidP="00B93B71">
                            <w:pPr>
                              <w:pStyle w:val="Heading3"/>
                            </w:pPr>
                            <w:r>
                              <w:t xml:space="preserve">Family saga published by Mercer University </w:t>
                            </w:r>
                            <w:proofErr w:type="gramStart"/>
                            <w:r>
                              <w:t>Press  set</w:t>
                            </w:r>
                            <w:proofErr w:type="gramEnd"/>
                            <w:r>
                              <w:t xml:space="preserve"> against the backdrop of the Creek Indian War and the First Seminole War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70.8pt;margin-top:248pt;width:378.85pt;height:84.65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" o:allowincell="f" filled="f" stroked="f">
                <v:textbox inset=",0,,0">
                  <w:txbxContent>
                    <w:p w14:paraId="79B92543" w14:textId="1C4AC022" w:rsidR="00206E48" w:rsidRDefault="00206E48" w:rsidP="00B93B71">
                      <w:pPr>
                        <w:pStyle w:val="Heading3"/>
                      </w:pPr>
                      <w:r>
                        <w:t xml:space="preserve">Family saga published by Mercer University </w:t>
                      </w:r>
                      <w:proofErr w:type="gramStart"/>
                      <w:r>
                        <w:t>Press  set</w:t>
                      </w:r>
                      <w:proofErr w:type="gramEnd"/>
                      <w:r>
                        <w:t xml:space="preserve"> against the backdrop of the Creek Indian War and the First Seminole War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2892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C0A05E9" wp14:editId="18B37C47">
                <wp:simplePos x="0" y="0"/>
                <wp:positionH relativeFrom="page">
                  <wp:posOffset>4709160</wp:posOffset>
                </wp:positionH>
                <wp:positionV relativeFrom="page">
                  <wp:posOffset>4224655</wp:posOffset>
                </wp:positionV>
                <wp:extent cx="4811395" cy="2417445"/>
                <wp:effectExtent l="0" t="0" r="0" b="20955"/>
                <wp:wrapTight wrapText="bothSides">
                  <wp:wrapPolygon edited="0">
                    <wp:start x="114" y="0"/>
                    <wp:lineTo x="114" y="21560"/>
                    <wp:lineTo x="21323" y="21560"/>
                    <wp:lineTo x="21323" y="0"/>
                    <wp:lineTo x="114" y="0"/>
                  </wp:wrapPolygon>
                </wp:wrapTight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241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22F99DF" w14:textId="111DFF27" w:rsidR="00206E48" w:rsidRDefault="00206E48" w:rsidP="00B93B71">
                            <w:pPr>
                              <w:pStyle w:val="BodyText"/>
                            </w:pPr>
                            <w:r w:rsidRPr="00724BC0">
                              <w:rPr>
                                <w:i/>
                              </w:rPr>
                              <w:t>Swimming with Serpents</w:t>
                            </w:r>
                            <w:r>
                              <w:t xml:space="preserve"> is an astonishing accomplishment, a debut novel of historical importance that is not only a riveting page=turner, but also beautifully written. Keep your eye on Sharman Ramsey, an exciting new voice in Southern Fiction. </w:t>
                            </w:r>
                            <w:r>
                              <w:br/>
                              <w:t xml:space="preserve">Cassandra King, author of </w:t>
                            </w:r>
                            <w:r w:rsidRPr="00724BC0">
                              <w:rPr>
                                <w:i/>
                              </w:rPr>
                              <w:t>The Same Sweet Girls</w:t>
                            </w:r>
                            <w:r>
                              <w:br/>
                            </w:r>
                            <w:r>
                              <w:br/>
                              <w:t xml:space="preserve">Prepare for a literary feast. </w:t>
                            </w:r>
                            <w:r w:rsidRPr="006C2892">
                              <w:rPr>
                                <w:i/>
                              </w:rPr>
                              <w:t>In Pursuit</w:t>
                            </w:r>
                            <w:r>
                              <w:t xml:space="preserve"> is elegant and electrifying. It is full of intrigue and suspense and a love story that is absolutely absorbing. As Ramsey proved in her beautifully crafted debut </w:t>
                            </w:r>
                            <w:r w:rsidRPr="00724BC0">
                              <w:rPr>
                                <w:i/>
                              </w:rPr>
                              <w:t>Swimming with Serpents</w:t>
                            </w:r>
                            <w:r w:rsidRPr="00724BC0">
                              <w:t xml:space="preserve">, she knows her history and – more importantly—the hearts and minds of her characters. They shine here once again – and I ponder them, and their remarkable journeys. </w:t>
                            </w:r>
                            <w:r>
                              <w:br/>
                              <w:t xml:space="preserve">Erika Marks, author of </w:t>
                            </w:r>
                            <w:r w:rsidRPr="00724BC0">
                              <w:rPr>
                                <w:i/>
                              </w:rPr>
                              <w:t>The Guest House</w:t>
                            </w:r>
                            <w:r w:rsidRPr="00724BC0">
                              <w:br/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70.8pt;margin-top:332.65pt;width:378.85pt;height:190.3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" mv:complextextbox="1" filled="f" stroked="f">
                <v:textbox inset=",0,,0">
                  <w:txbxContent>
                    <w:p w14:paraId="222F99DF" w14:textId="111DFF27" w:rsidR="00206E48" w:rsidRDefault="00206E48" w:rsidP="00B93B71">
                      <w:pPr>
                        <w:pStyle w:val="BodyText"/>
                      </w:pPr>
                      <w:r w:rsidRPr="00724BC0">
                        <w:rPr>
                          <w:i/>
                        </w:rPr>
                        <w:t>Swimming with Serpents</w:t>
                      </w:r>
                      <w:r>
                        <w:t xml:space="preserve"> is an astonishing accomplishment, a debut novel of historical importance that is not only a riveting page=turner, but also beautifully written. Keep your eye on Sharman Ramsey, an exciting new voice in Southern Fiction. </w:t>
                      </w:r>
                      <w:r>
                        <w:br/>
                        <w:t xml:space="preserve">Cassandra King, author of </w:t>
                      </w:r>
                      <w:r w:rsidRPr="00724BC0">
                        <w:rPr>
                          <w:i/>
                        </w:rPr>
                        <w:t>The Same Sweet Girls</w:t>
                      </w:r>
                      <w:r>
                        <w:br/>
                      </w:r>
                      <w:r>
                        <w:br/>
                        <w:t xml:space="preserve">Prepare for a literary feast. </w:t>
                      </w:r>
                      <w:r w:rsidRPr="006C2892">
                        <w:rPr>
                          <w:i/>
                        </w:rPr>
                        <w:t>In Pursuit</w:t>
                      </w:r>
                      <w:r>
                        <w:t xml:space="preserve"> is elegant and electrifying. It is full of intrigue and suspense and a love story that is absolutely absorbing. As Ramsey proved in her beautifully crafted debut </w:t>
                      </w:r>
                      <w:r w:rsidRPr="00724BC0">
                        <w:rPr>
                          <w:i/>
                        </w:rPr>
                        <w:t>Swimming with Serpents</w:t>
                      </w:r>
                      <w:r w:rsidRPr="00724BC0">
                        <w:t xml:space="preserve">, she knows her history and – more importantly—the hearts and minds of her characters. They shine here once again – and I ponder them, and their remarkable journeys. </w:t>
                      </w:r>
                      <w:r>
                        <w:br/>
                        <w:t xml:space="preserve">Erika Marks, author of </w:t>
                      </w:r>
                      <w:r w:rsidRPr="00724BC0">
                        <w:rPr>
                          <w:i/>
                        </w:rPr>
                        <w:t>The Guest House</w:t>
                      </w:r>
                      <w:r w:rsidRPr="00724BC0">
                        <w:br/>
                      </w:r>
                      <w:r>
                        <w:t xml:space="preserve">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2892">
        <w:rPr>
          <w:noProof/>
        </w:rPr>
        <w:drawing>
          <wp:anchor distT="0" distB="0" distL="118745" distR="118745" simplePos="0" relativeHeight="251658283" behindDoc="0" locked="0" layoutInCell="0" allowOverlap="1" wp14:anchorId="06EE5C58" wp14:editId="38B368AA">
            <wp:simplePos x="0" y="0"/>
            <wp:positionH relativeFrom="page">
              <wp:posOffset>7756525</wp:posOffset>
            </wp:positionH>
            <wp:positionV relativeFrom="page">
              <wp:posOffset>629920</wp:posOffset>
            </wp:positionV>
            <wp:extent cx="1337945" cy="2066925"/>
            <wp:effectExtent l="228600" t="228600" r="313055" b="244475"/>
            <wp:wrapTight wrapText="bothSides">
              <wp:wrapPolygon edited="0">
                <wp:start x="-4754" y="-391"/>
                <wp:lineTo x="-4272" y="4443"/>
                <wp:lineTo x="-947" y="19478"/>
                <wp:lineTo x="-294" y="21287"/>
                <wp:lineTo x="21870" y="22022"/>
                <wp:lineTo x="22456" y="22479"/>
                <wp:lineTo x="26848" y="21814"/>
                <wp:lineTo x="25365" y="13043"/>
                <wp:lineTo x="21947" y="-2251"/>
                <wp:lineTo x="13002" y="-2533"/>
                <wp:lineTo x="-1560" y="-874"/>
                <wp:lineTo x="-4754" y="-391"/>
              </wp:wrapPolygon>
            </wp:wrapTight>
            <wp:docPr id="2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" descr=":bro 14 pics:42-163824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89490">
                      <a:off x="0" y="0"/>
                      <a:ext cx="1337945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C0">
        <w:rPr>
          <w:noProof/>
        </w:rPr>
        <w:drawing>
          <wp:anchor distT="0" distB="0" distL="114300" distR="114300" simplePos="0" relativeHeight="251677752" behindDoc="0" locked="0" layoutInCell="1" allowOverlap="1" wp14:anchorId="7E21BA1C" wp14:editId="55C3166D">
            <wp:simplePos x="0" y="0"/>
            <wp:positionH relativeFrom="page">
              <wp:posOffset>584200</wp:posOffset>
            </wp:positionH>
            <wp:positionV relativeFrom="page">
              <wp:posOffset>1676400</wp:posOffset>
            </wp:positionV>
            <wp:extent cx="1597025" cy="2395855"/>
            <wp:effectExtent l="0" t="0" r="3175" b="0"/>
            <wp:wrapThrough wrapText="bothSides">
              <wp:wrapPolygon edited="0">
                <wp:start x="0" y="0"/>
                <wp:lineTo x="0" y="21297"/>
                <wp:lineTo x="21299" y="21297"/>
                <wp:lineTo x="2129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efield_Plantation_Cover_for_Kindle-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C20">
        <w:rPr>
          <w:noProof/>
        </w:rPr>
        <w:drawing>
          <wp:anchor distT="0" distB="0" distL="114300" distR="114300" simplePos="0" relativeHeight="251676728" behindDoc="0" locked="0" layoutInCell="1" allowOverlap="1" wp14:anchorId="3248ABFC" wp14:editId="28FABB0A">
            <wp:simplePos x="0" y="0"/>
            <wp:positionH relativeFrom="page">
              <wp:posOffset>5189855</wp:posOffset>
            </wp:positionH>
            <wp:positionV relativeFrom="page">
              <wp:posOffset>1010285</wp:posOffset>
            </wp:positionV>
            <wp:extent cx="1388110" cy="2004060"/>
            <wp:effectExtent l="0" t="0" r="8890" b="2540"/>
            <wp:wrapThrough wrapText="bothSides">
              <wp:wrapPolygon edited="0">
                <wp:start x="0" y="0"/>
                <wp:lineTo x="0" y="21354"/>
                <wp:lineTo x="21343" y="21354"/>
                <wp:lineTo x="21343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to Swimming with Serpents shrun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C20" w:rsidRPr="005B2D7C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35E635F7" wp14:editId="5BB11B92">
                <wp:simplePos x="0" y="0"/>
                <wp:positionH relativeFrom="page">
                  <wp:posOffset>1061085</wp:posOffset>
                </wp:positionH>
                <wp:positionV relativeFrom="page">
                  <wp:posOffset>183515</wp:posOffset>
                </wp:positionV>
                <wp:extent cx="4832350" cy="1006475"/>
                <wp:effectExtent l="0" t="304800" r="0" b="288925"/>
                <wp:wrapTight wrapText="bothSides">
                  <wp:wrapPolygon edited="0">
                    <wp:start x="20805" y="-774"/>
                    <wp:lineTo x="6127" y="-8328"/>
                    <wp:lineTo x="5906" y="329"/>
                    <wp:lineTo x="272" y="-2993"/>
                    <wp:lineTo x="114" y="21079"/>
                    <wp:lineTo x="1353" y="21810"/>
                    <wp:lineTo x="1494" y="20794"/>
                    <wp:lineTo x="10647" y="20698"/>
                    <wp:lineTo x="10760" y="20765"/>
                    <wp:lineTo x="21348" y="18220"/>
                    <wp:lineTo x="21368" y="-441"/>
                    <wp:lineTo x="20805" y="-774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483235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641EC" w14:textId="77777777" w:rsidR="00206E48" w:rsidRPr="00241C20" w:rsidRDefault="00206E48" w:rsidP="005B2D7C">
                            <w:pPr>
                              <w:pStyle w:val="Heading6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BDBFBD7" w14:textId="77777777" w:rsidR="00206E48" w:rsidRPr="00241C20" w:rsidRDefault="00206E48" w:rsidP="005B2D7C">
                            <w:pPr>
                              <w:pStyle w:val="Heading6"/>
                              <w:rPr>
                                <w:sz w:val="48"/>
                                <w:szCs w:val="48"/>
                              </w:rPr>
                            </w:pPr>
                            <w:r w:rsidRPr="00241C20">
                              <w:rPr>
                                <w:sz w:val="48"/>
                                <w:szCs w:val="48"/>
                              </w:rPr>
                              <w:t>Sharman Burson Ramsey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(writing also as Sharman Jean Burson)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83.55pt;margin-top:14.45pt;width:380.5pt;height:79.25pt;rotation:-7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" filled="f" stroked="f">
                <v:textbox>
                  <w:txbxContent>
                    <w:p w14:paraId="77C641EC" w14:textId="77777777" w:rsidR="00206E48" w:rsidRPr="00241C20" w:rsidRDefault="00206E48" w:rsidP="005B2D7C">
                      <w:pPr>
                        <w:pStyle w:val="Heading6"/>
                        <w:rPr>
                          <w:sz w:val="48"/>
                          <w:szCs w:val="48"/>
                        </w:rPr>
                      </w:pPr>
                    </w:p>
                    <w:p w14:paraId="0BDBFBD7" w14:textId="77777777" w:rsidR="00206E48" w:rsidRPr="00241C20" w:rsidRDefault="00206E48" w:rsidP="005B2D7C">
                      <w:pPr>
                        <w:pStyle w:val="Heading6"/>
                        <w:rPr>
                          <w:sz w:val="48"/>
                          <w:szCs w:val="48"/>
                        </w:rPr>
                      </w:pPr>
                      <w:r w:rsidRPr="00241C20">
                        <w:rPr>
                          <w:sz w:val="48"/>
                          <w:szCs w:val="48"/>
                        </w:rPr>
                        <w:t>Sharman Burson Ramsey</w:t>
                      </w:r>
                      <w:r>
                        <w:rPr>
                          <w:sz w:val="48"/>
                          <w:szCs w:val="48"/>
                        </w:rPr>
                        <w:t xml:space="preserve"> (writing also as Sharman Jean Burson)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1C20" w:rsidRPr="005B2D7C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47B9DE3" wp14:editId="42076FC9">
                <wp:simplePos x="0" y="0"/>
                <wp:positionH relativeFrom="page">
                  <wp:posOffset>852170</wp:posOffset>
                </wp:positionH>
                <wp:positionV relativeFrom="page">
                  <wp:posOffset>247015</wp:posOffset>
                </wp:positionV>
                <wp:extent cx="2924810" cy="587375"/>
                <wp:effectExtent l="0" t="177800" r="0" b="174625"/>
                <wp:wrapTight wrapText="bothSides">
                  <wp:wrapPolygon edited="0">
                    <wp:start x="19496" y="-1352"/>
                    <wp:lineTo x="6976" y="-7125"/>
                    <wp:lineTo x="345" y="-6473"/>
                    <wp:lineTo x="240" y="20754"/>
                    <wp:lineTo x="2102" y="21892"/>
                    <wp:lineTo x="2334" y="20152"/>
                    <wp:lineTo x="21132" y="16588"/>
                    <wp:lineTo x="21357" y="-214"/>
                    <wp:lineTo x="19496" y="-1352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292481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9D746" w14:textId="77777777" w:rsidR="00206E48" w:rsidRPr="005B2D7C" w:rsidRDefault="00206E48" w:rsidP="005B2D7C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Author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67.1pt;margin-top:19.45pt;width:230.3pt;height:46.25pt;rotation:-7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" filled="f" stroked="f">
                <v:textbox>
                  <w:txbxContent>
                    <w:p w14:paraId="4569D746" w14:textId="77777777" w:rsidR="00206E48" w:rsidRPr="005B2D7C" w:rsidRDefault="00206E48" w:rsidP="005B2D7C">
                      <w:pPr>
                        <w:pStyle w:val="Heading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Author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2892" w:rsidRPr="006C2892">
        <w:rPr>
          <w:noProof/>
        </w:rPr>
        <w:t xml:space="preserve"> </w:t>
      </w:r>
    </w:p>
    <w:sectPr w:rsidR="00B93B71" w:rsidRPr="005B2D7C" w:rsidSect="00B93B71">
      <w:headerReference w:type="default" r:id="rId21"/>
      <w:headerReference w:type="first" r:id="rId22"/>
      <w:pgSz w:w="15840" w:h="12240" w:orient="landscape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79AAE" w14:textId="77777777" w:rsidR="00B6056E" w:rsidRDefault="00B6056E">
      <w:r>
        <w:separator/>
      </w:r>
    </w:p>
  </w:endnote>
  <w:endnote w:type="continuationSeparator" w:id="0">
    <w:p w14:paraId="6BB6C968" w14:textId="77777777" w:rsidR="00B6056E" w:rsidRDefault="00B6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574AD" w14:textId="77777777" w:rsidR="00B6056E" w:rsidRDefault="00B6056E">
      <w:r>
        <w:separator/>
      </w:r>
    </w:p>
  </w:footnote>
  <w:footnote w:type="continuationSeparator" w:id="0">
    <w:p w14:paraId="4667C07C" w14:textId="77777777" w:rsidR="00B6056E" w:rsidRDefault="00B605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D6A57" w14:textId="77777777" w:rsidR="00206E48" w:rsidRDefault="00206E4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6BA1B740" wp14:editId="360007D0">
              <wp:simplePos x="0" y="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9308465" cy="7022465"/>
              <wp:effectExtent l="6350" t="6350" r="0" b="0"/>
              <wp:wrapTight wrapText="bothSides">
                <wp:wrapPolygon edited="0">
                  <wp:start x="-77" y="-191"/>
                  <wp:lineTo x="-77" y="21407"/>
                  <wp:lineTo x="21677" y="21407"/>
                  <wp:lineTo x="21677" y="-191"/>
                  <wp:lineTo x="-77" y="-191"/>
                </wp:wrapPolygon>
              </wp:wrapTight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08465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9.5pt;margin-top:29.5pt;width:732.95pt;height:552.9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46" behindDoc="0" locked="0" layoutInCell="1" allowOverlap="1" wp14:anchorId="3A389041" wp14:editId="2702D15A">
          <wp:simplePos x="5486400" y="8229600"/>
          <wp:positionH relativeFrom="page">
            <wp:posOffset>356870</wp:posOffset>
          </wp:positionH>
          <wp:positionV relativeFrom="page">
            <wp:posOffset>365760</wp:posOffset>
          </wp:positionV>
          <wp:extent cx="7220352" cy="4294208"/>
          <wp:effectExtent l="25400" t="0" r="0" b="0"/>
          <wp:wrapTight wrapText="bothSides">
            <wp:wrapPolygon edited="0">
              <wp:start x="-76" y="0"/>
              <wp:lineTo x="-76" y="5877"/>
              <wp:lineTo x="152" y="6133"/>
              <wp:lineTo x="1824" y="6133"/>
              <wp:lineTo x="1824" y="6516"/>
              <wp:lineTo x="2583" y="8177"/>
              <wp:lineTo x="532" y="8816"/>
              <wp:lineTo x="-76" y="9199"/>
              <wp:lineTo x="-76" y="13798"/>
              <wp:lineTo x="1368" y="14309"/>
              <wp:lineTo x="5319" y="14309"/>
              <wp:lineTo x="5167" y="17248"/>
              <wp:lineTo x="8662" y="18398"/>
              <wp:lineTo x="11170" y="18398"/>
              <wp:lineTo x="10942" y="20442"/>
              <wp:lineTo x="11246" y="21464"/>
              <wp:lineTo x="12158" y="21464"/>
              <wp:lineTo x="12234" y="21464"/>
              <wp:lineTo x="12462" y="20570"/>
              <wp:lineTo x="12310" y="16354"/>
              <wp:lineTo x="13525" y="14309"/>
              <wp:lineTo x="13297" y="12776"/>
              <wp:lineTo x="13145" y="12265"/>
              <wp:lineTo x="18616" y="12265"/>
              <wp:lineTo x="20592" y="11754"/>
              <wp:lineTo x="20288" y="10221"/>
              <wp:lineTo x="20364" y="2044"/>
              <wp:lineTo x="21580" y="383"/>
              <wp:lineTo x="21580" y="0"/>
              <wp:lineTo x="-76" y="0"/>
            </wp:wrapPolygon>
          </wp:wrapTight>
          <wp:docPr id="11" name="Picture 11" descr=":brochure 14:Assets:InteriorPa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:brochure 14:Assets:InteriorPai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0352" cy="42942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45" behindDoc="0" locked="0" layoutInCell="0" allowOverlap="1" wp14:anchorId="322624F7" wp14:editId="7C64E534">
          <wp:simplePos x="5486400" y="8229600"/>
          <wp:positionH relativeFrom="page">
            <wp:posOffset>368300</wp:posOffset>
          </wp:positionH>
          <wp:positionV relativeFrom="page">
            <wp:posOffset>368300</wp:posOffset>
          </wp:positionV>
          <wp:extent cx="9326880" cy="7039610"/>
          <wp:effectExtent l="25400" t="0" r="0" b="0"/>
          <wp:wrapTight wrapText="bothSides">
            <wp:wrapPolygon edited="0">
              <wp:start x="-59" y="0"/>
              <wp:lineTo x="-59" y="21588"/>
              <wp:lineTo x="21588" y="21588"/>
              <wp:lineTo x="21588" y="0"/>
              <wp:lineTo x="-59" y="0"/>
            </wp:wrapPolygon>
          </wp:wrapTight>
          <wp:docPr id="10" name="Picture 10" descr=":brochure 14:Assets:InteriorTex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brochure 14:Assets:InteriorTextu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310"/>
                  <a:stretch>
                    <a:fillRect/>
                  </a:stretch>
                </pic:blipFill>
                <pic:spPr bwMode="auto">
                  <a:xfrm>
                    <a:off x="0" y="0"/>
                    <a:ext cx="9326880" cy="703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5A886" w14:textId="77777777" w:rsidR="00206E48" w:rsidRDefault="00206E4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4" behindDoc="0" locked="0" layoutInCell="1" allowOverlap="1" wp14:anchorId="45B9F50D" wp14:editId="09FAC2A0">
              <wp:simplePos x="0" y="0"/>
              <wp:positionH relativeFrom="page">
                <wp:posOffset>7040880</wp:posOffset>
              </wp:positionH>
              <wp:positionV relativeFrom="page">
                <wp:posOffset>374650</wp:posOffset>
              </wp:positionV>
              <wp:extent cx="2651760" cy="7022465"/>
              <wp:effectExtent l="5080" t="6350" r="0" b="0"/>
              <wp:wrapTight wrapText="bothSides">
                <wp:wrapPolygon edited="0">
                  <wp:start x="-434" y="-553"/>
                  <wp:lineTo x="-434" y="21045"/>
                  <wp:lineTo x="22034" y="21045"/>
                  <wp:lineTo x="22034" y="-553"/>
                  <wp:lineTo x="-434" y="-553"/>
                </wp:wrapPolygon>
              </wp:wrapTight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1760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4.4pt;margin-top:29.5pt;width:208.8pt;height:552.95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3" behindDoc="0" locked="0" layoutInCell="1" allowOverlap="1" wp14:anchorId="740931DD" wp14:editId="1FCADEE7">
              <wp:simplePos x="0" y="0"/>
              <wp:positionH relativeFrom="page">
                <wp:posOffset>3694430</wp:posOffset>
              </wp:positionH>
              <wp:positionV relativeFrom="page">
                <wp:posOffset>374650</wp:posOffset>
              </wp:positionV>
              <wp:extent cx="2651760" cy="7022465"/>
              <wp:effectExtent l="0" t="6350" r="3810" b="0"/>
              <wp:wrapTight wrapText="bothSides">
                <wp:wrapPolygon edited="0">
                  <wp:start x="-434" y="-553"/>
                  <wp:lineTo x="-434" y="21045"/>
                  <wp:lineTo x="22034" y="21045"/>
                  <wp:lineTo x="22034" y="-553"/>
                  <wp:lineTo x="-434" y="-553"/>
                </wp:wrapPolygon>
              </wp:wrapTight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1760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0.9pt;margin-top:29.5pt;width:208.8pt;height:552.95pt;z-index: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1" allowOverlap="1" wp14:anchorId="44D601E2" wp14:editId="61131D42">
              <wp:simplePos x="0" y="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2651760" cy="7022465"/>
              <wp:effectExtent l="6350" t="6350" r="0" b="0"/>
              <wp:wrapTight wrapText="bothSides">
                <wp:wrapPolygon edited="0">
                  <wp:start x="-434" y="-553"/>
                  <wp:lineTo x="-434" y="21045"/>
                  <wp:lineTo x="22034" y="21045"/>
                  <wp:lineTo x="22034" y="-553"/>
                  <wp:lineTo x="-434" y="-553"/>
                </wp:wrapPolygon>
              </wp:wrapTight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1760" cy="702246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9.5pt;margin-top:29.5pt;width:208.8pt;height:552.95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" fillcolor="#ab1203 [24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44" behindDoc="0" locked="0" layoutInCell="1" allowOverlap="1" wp14:anchorId="355644DE" wp14:editId="499CD4F6">
          <wp:simplePos x="0" y="0"/>
          <wp:positionH relativeFrom="page">
            <wp:posOffset>3694430</wp:posOffset>
          </wp:positionH>
          <wp:positionV relativeFrom="page">
            <wp:posOffset>365760</wp:posOffset>
          </wp:positionV>
          <wp:extent cx="2665730" cy="7035800"/>
          <wp:effectExtent l="25400" t="0" r="1270" b="0"/>
          <wp:wrapTight wrapText="bothSides">
            <wp:wrapPolygon edited="0">
              <wp:start x="-206" y="0"/>
              <wp:lineTo x="-206" y="21522"/>
              <wp:lineTo x="21610" y="21522"/>
              <wp:lineTo x="21610" y="0"/>
              <wp:lineTo x="-206" y="0"/>
            </wp:wrapPolygon>
          </wp:wrapTight>
          <wp:docPr id="8" name="Picture 3" descr=":brochure 14:Assets:ExteriorTexturePan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brochure 14:Assets:ExteriorTexturePan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5730" cy="703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40" behindDoc="0" locked="0" layoutInCell="1" allowOverlap="1" wp14:anchorId="20A2B2D1" wp14:editId="1CB2C06A">
          <wp:simplePos x="0" y="0"/>
          <wp:positionH relativeFrom="page">
            <wp:posOffset>365760</wp:posOffset>
          </wp:positionH>
          <wp:positionV relativeFrom="page">
            <wp:posOffset>365760</wp:posOffset>
          </wp:positionV>
          <wp:extent cx="2665730" cy="7035800"/>
          <wp:effectExtent l="25400" t="0" r="1270" b="0"/>
          <wp:wrapTight wrapText="bothSides">
            <wp:wrapPolygon edited="0">
              <wp:start x="-206" y="0"/>
              <wp:lineTo x="-206" y="21522"/>
              <wp:lineTo x="21610" y="21522"/>
              <wp:lineTo x="21610" y="0"/>
              <wp:lineTo x="-206" y="0"/>
            </wp:wrapPolygon>
          </wp:wrapTight>
          <wp:docPr id="7" name="Picture 2" descr=":brochure 14:Assets:ExteriorTexturePan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brochure 14:Assets:ExteriorTexturePan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5730" cy="703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242" behindDoc="0" locked="0" layoutInCell="1" allowOverlap="1" wp14:anchorId="108C56BC" wp14:editId="72E834EC">
          <wp:simplePos x="0" y="0"/>
          <wp:positionH relativeFrom="page">
            <wp:posOffset>7023100</wp:posOffset>
          </wp:positionH>
          <wp:positionV relativeFrom="page">
            <wp:posOffset>365760</wp:posOffset>
          </wp:positionV>
          <wp:extent cx="2665730" cy="7035800"/>
          <wp:effectExtent l="25400" t="0" r="1270" b="0"/>
          <wp:wrapTight wrapText="bothSides">
            <wp:wrapPolygon edited="0">
              <wp:start x="-206" y="0"/>
              <wp:lineTo x="-206" y="21522"/>
              <wp:lineTo x="21610" y="21522"/>
              <wp:lineTo x="21610" y="0"/>
              <wp:lineTo x="-206" y="0"/>
            </wp:wrapPolygon>
          </wp:wrapTight>
          <wp:docPr id="9" name="Picture 4" descr=":brochure 14:Assets:ExteriorTexturePan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brochure 14:Assets:ExteriorTexturePan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5730" cy="703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5B2E2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39246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616C6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BC2F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AE6C3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8274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556BE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E0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DEBB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65AD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AB4BA2"/>
    <w:rsid w:val="000F0439"/>
    <w:rsid w:val="00187C1D"/>
    <w:rsid w:val="00206E48"/>
    <w:rsid w:val="002145A7"/>
    <w:rsid w:val="00241C20"/>
    <w:rsid w:val="002602EC"/>
    <w:rsid w:val="003C20A3"/>
    <w:rsid w:val="00476688"/>
    <w:rsid w:val="00494B20"/>
    <w:rsid w:val="00550A0E"/>
    <w:rsid w:val="005B2D7C"/>
    <w:rsid w:val="00670F79"/>
    <w:rsid w:val="006C2892"/>
    <w:rsid w:val="00723101"/>
    <w:rsid w:val="00724BC0"/>
    <w:rsid w:val="008E6701"/>
    <w:rsid w:val="009728C3"/>
    <w:rsid w:val="00A57196"/>
    <w:rsid w:val="00A75982"/>
    <w:rsid w:val="00AB20BA"/>
    <w:rsid w:val="00AB4BA2"/>
    <w:rsid w:val="00B10260"/>
    <w:rsid w:val="00B372EF"/>
    <w:rsid w:val="00B51B17"/>
    <w:rsid w:val="00B6056E"/>
    <w:rsid w:val="00B93B71"/>
    <w:rsid w:val="00BB2CE5"/>
    <w:rsid w:val="00C61BC2"/>
    <w:rsid w:val="00C64334"/>
    <w:rsid w:val="00CE5C98"/>
    <w:rsid w:val="00D34E4E"/>
    <w:rsid w:val="00D83009"/>
    <w:rsid w:val="00D978F6"/>
    <w:rsid w:val="00DF379F"/>
    <w:rsid w:val="00E0593E"/>
    <w:rsid w:val="00E33D7C"/>
    <w:rsid w:val="00E93B03"/>
    <w:rsid w:val="00EF191B"/>
    <w:rsid w:val="00F006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559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0C21"/>
    <w:pPr>
      <w:outlineLvl w:val="0"/>
    </w:pPr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B0C21"/>
    <w:pPr>
      <w:spacing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B0C21"/>
    <w:pPr>
      <w:spacing w:line="264" w:lineRule="auto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rsid w:val="00550A0E"/>
    <w:pPr>
      <w:keepNext/>
      <w:keepLines/>
      <w:outlineLvl w:val="3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paragraph" w:styleId="Heading5">
    <w:name w:val="heading 5"/>
    <w:basedOn w:val="Normal"/>
    <w:link w:val="Heading5Char"/>
    <w:rsid w:val="00550A0E"/>
    <w:pPr>
      <w:keepNext/>
      <w:keepLines/>
      <w:outlineLvl w:val="4"/>
    </w:pPr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paragraph" w:styleId="Heading6">
    <w:name w:val="heading 6"/>
    <w:basedOn w:val="Normal"/>
    <w:link w:val="Heading6Char"/>
    <w:rsid w:val="00550A0E"/>
    <w:pPr>
      <w:keepNext/>
      <w:keepLines/>
      <w:outlineLvl w:val="5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A96"/>
  </w:style>
  <w:style w:type="paragraph" w:styleId="Footer">
    <w:name w:val="footer"/>
    <w:basedOn w:val="Normal"/>
    <w:link w:val="Foot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A96"/>
  </w:style>
  <w:style w:type="character" w:customStyle="1" w:styleId="Heading1Char">
    <w:name w:val="Heading 1 Char"/>
    <w:basedOn w:val="DefaultParagraphFont"/>
    <w:link w:val="Heading1"/>
    <w:uiPriority w:val="9"/>
    <w:rsid w:val="00CB0C21"/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C21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C21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CB0C21"/>
    <w:pPr>
      <w:spacing w:after="220" w:line="252" w:lineRule="auto"/>
    </w:pPr>
    <w:rPr>
      <w:b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B0C21"/>
    <w:rPr>
      <w:b/>
      <w:color w:val="FFFFFF" w:themeColor="background1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CB0C21"/>
    <w:pPr>
      <w:spacing w:after="120" w:line="252" w:lineRule="auto"/>
      <w:jc w:val="center"/>
    </w:pPr>
    <w:rPr>
      <w:b/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CB0C21"/>
    <w:rPr>
      <w:b/>
      <w:color w:val="FFFFFF" w:themeColor="background1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CB0C21"/>
    <w:pPr>
      <w:spacing w:after="120" w:line="252" w:lineRule="auto"/>
    </w:pPr>
    <w:rPr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B0C21"/>
    <w:rPr>
      <w:color w:val="FFFFFF" w:themeColor="background1"/>
      <w:sz w:val="20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CB0C21"/>
    <w:pPr>
      <w:jc w:val="righ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ontactDetailsChar">
    <w:name w:val="Contact Details Char"/>
    <w:basedOn w:val="DefaultParagraphFont"/>
    <w:link w:val="ContactDetails"/>
    <w:rsid w:val="00CB0C21"/>
    <w:rPr>
      <w:rFonts w:asciiTheme="majorHAnsi" w:eastAsiaTheme="majorEastAsia" w:hAnsiTheme="majorHAnsi" w:cstheme="majorBidi"/>
      <w:color w:val="FFFFFF" w:themeColor="background1"/>
    </w:rPr>
  </w:style>
  <w:style w:type="paragraph" w:customStyle="1" w:styleId="Company">
    <w:name w:val="Company"/>
    <w:basedOn w:val="Normal"/>
    <w:link w:val="CompanyChar"/>
    <w:qFormat/>
    <w:rsid w:val="00CB0C21"/>
    <w:pPr>
      <w:spacing w:before="60"/>
      <w:jc w:val="right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CompanyChar">
    <w:name w:val="Company Char"/>
    <w:basedOn w:val="DefaultParagraphFont"/>
    <w:link w:val="Company"/>
    <w:rsid w:val="00CB0C21"/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character" w:customStyle="1" w:styleId="Heading5Char">
    <w:name w:val="Heading 5 Char"/>
    <w:basedOn w:val="DefaultParagraphFont"/>
    <w:link w:val="Heading5"/>
    <w:rsid w:val="00550A0E"/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character" w:customStyle="1" w:styleId="Heading6Char">
    <w:name w:val="Heading 6 Char"/>
    <w:basedOn w:val="DefaultParagraphFont"/>
    <w:link w:val="Heading6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styleId="Hyperlink">
    <w:name w:val="Hyperlink"/>
    <w:basedOn w:val="DefaultParagraphFont"/>
    <w:rsid w:val="006C2892"/>
    <w:rPr>
      <w:color w:val="BC951E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0C21"/>
    <w:pPr>
      <w:outlineLvl w:val="0"/>
    </w:pPr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B0C21"/>
    <w:pPr>
      <w:spacing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B0C21"/>
    <w:pPr>
      <w:spacing w:line="264" w:lineRule="auto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rsid w:val="00550A0E"/>
    <w:pPr>
      <w:keepNext/>
      <w:keepLines/>
      <w:outlineLvl w:val="3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paragraph" w:styleId="Heading5">
    <w:name w:val="heading 5"/>
    <w:basedOn w:val="Normal"/>
    <w:link w:val="Heading5Char"/>
    <w:rsid w:val="00550A0E"/>
    <w:pPr>
      <w:keepNext/>
      <w:keepLines/>
      <w:outlineLvl w:val="4"/>
    </w:pPr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paragraph" w:styleId="Heading6">
    <w:name w:val="heading 6"/>
    <w:basedOn w:val="Normal"/>
    <w:link w:val="Heading6Char"/>
    <w:rsid w:val="00550A0E"/>
    <w:pPr>
      <w:keepNext/>
      <w:keepLines/>
      <w:outlineLvl w:val="5"/>
    </w:pPr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A96"/>
  </w:style>
  <w:style w:type="paragraph" w:styleId="Footer">
    <w:name w:val="footer"/>
    <w:basedOn w:val="Normal"/>
    <w:link w:val="FooterChar"/>
    <w:uiPriority w:val="99"/>
    <w:unhideWhenUsed/>
    <w:rsid w:val="00052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A96"/>
  </w:style>
  <w:style w:type="character" w:customStyle="1" w:styleId="Heading1Char">
    <w:name w:val="Heading 1 Char"/>
    <w:basedOn w:val="DefaultParagraphFont"/>
    <w:link w:val="Heading1"/>
    <w:uiPriority w:val="9"/>
    <w:rsid w:val="00CB0C21"/>
    <w:rPr>
      <w:rFonts w:asciiTheme="majorHAnsi" w:eastAsiaTheme="majorEastAsia" w:hAnsiTheme="majorHAnsi" w:cstheme="majorBidi"/>
      <w:bCs/>
      <w:color w:val="000000" w:themeColor="text1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C21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C21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CB0C21"/>
    <w:pPr>
      <w:spacing w:after="220" w:line="252" w:lineRule="auto"/>
    </w:pPr>
    <w:rPr>
      <w:b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B0C21"/>
    <w:rPr>
      <w:b/>
      <w:color w:val="FFFFFF" w:themeColor="background1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CB0C21"/>
    <w:pPr>
      <w:spacing w:after="120" w:line="252" w:lineRule="auto"/>
      <w:jc w:val="center"/>
    </w:pPr>
    <w:rPr>
      <w:b/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CB0C21"/>
    <w:rPr>
      <w:b/>
      <w:color w:val="FFFFFF" w:themeColor="background1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CB0C21"/>
    <w:pPr>
      <w:spacing w:after="120" w:line="252" w:lineRule="auto"/>
    </w:pPr>
    <w:rPr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B0C21"/>
    <w:rPr>
      <w:color w:val="FFFFFF" w:themeColor="background1"/>
      <w:sz w:val="20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CB0C21"/>
    <w:pPr>
      <w:jc w:val="right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ontactDetailsChar">
    <w:name w:val="Contact Details Char"/>
    <w:basedOn w:val="DefaultParagraphFont"/>
    <w:link w:val="ContactDetails"/>
    <w:rsid w:val="00CB0C21"/>
    <w:rPr>
      <w:rFonts w:asciiTheme="majorHAnsi" w:eastAsiaTheme="majorEastAsia" w:hAnsiTheme="majorHAnsi" w:cstheme="majorBidi"/>
      <w:color w:val="FFFFFF" w:themeColor="background1"/>
    </w:rPr>
  </w:style>
  <w:style w:type="paragraph" w:customStyle="1" w:styleId="Company">
    <w:name w:val="Company"/>
    <w:basedOn w:val="Normal"/>
    <w:link w:val="CompanyChar"/>
    <w:qFormat/>
    <w:rsid w:val="00CB0C21"/>
    <w:pPr>
      <w:spacing w:before="60"/>
      <w:jc w:val="right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CompanyChar">
    <w:name w:val="Company Char"/>
    <w:basedOn w:val="DefaultParagraphFont"/>
    <w:link w:val="Company"/>
    <w:rsid w:val="00CB0C21"/>
    <w:rPr>
      <w:rFonts w:asciiTheme="majorHAnsi" w:eastAsiaTheme="majorEastAsia" w:hAnsiTheme="majorHAnsi" w:cstheme="majorBidi"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88"/>
      <w:szCs w:val="88"/>
    </w:rPr>
  </w:style>
  <w:style w:type="character" w:customStyle="1" w:styleId="Heading5Char">
    <w:name w:val="Heading 5 Char"/>
    <w:basedOn w:val="DefaultParagraphFont"/>
    <w:link w:val="Heading5"/>
    <w:rsid w:val="00550A0E"/>
    <w:rPr>
      <w:rFonts w:asciiTheme="majorHAnsi" w:eastAsiaTheme="majorEastAsia" w:hAnsiTheme="majorHAnsi" w:cstheme="majorBidi"/>
      <w:color w:val="E51904" w:themeColor="text2"/>
      <w:spacing w:val="-20"/>
      <w:sz w:val="64"/>
      <w:szCs w:val="64"/>
    </w:rPr>
  </w:style>
  <w:style w:type="character" w:customStyle="1" w:styleId="Heading6Char">
    <w:name w:val="Heading 6 Char"/>
    <w:basedOn w:val="DefaultParagraphFont"/>
    <w:link w:val="Heading6"/>
    <w:rsid w:val="00550A0E"/>
    <w:rPr>
      <w:rFonts w:asciiTheme="majorHAnsi" w:eastAsiaTheme="majorEastAsia" w:hAnsiTheme="majorHAnsi" w:cstheme="majorBidi"/>
      <w:b/>
      <w:bCs/>
      <w:color w:val="E51904" w:themeColor="text2"/>
      <w:spacing w:val="-20"/>
      <w:sz w:val="40"/>
      <w:szCs w:val="40"/>
    </w:rPr>
  </w:style>
  <w:style w:type="character" w:styleId="Hyperlink">
    <w:name w:val="Hyperlink"/>
    <w:basedOn w:val="DefaultParagraphFont"/>
    <w:rsid w:val="006C2892"/>
    <w:rPr>
      <w:color w:val="BC951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1.jp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hyperlink" Target="mailto:sharmanramsey@gmail.com" TargetMode="External"/><Relationship Id="rId17" Type="http://schemas.openxmlformats.org/officeDocument/2006/relationships/hyperlink" Target="mailto:sharmanramsey@gmail.com" TargetMode="External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Ride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Ride Trifold Brochure">
      <a:dk1>
        <a:sysClr val="windowText" lastClr="000000"/>
      </a:dk1>
      <a:lt1>
        <a:sysClr val="window" lastClr="FFFFFF"/>
      </a:lt1>
      <a:dk2>
        <a:srgbClr val="E51904"/>
      </a:dk2>
      <a:lt2>
        <a:srgbClr val="CBC7B6"/>
      </a:lt2>
      <a:accent1>
        <a:srgbClr val="A9C3C5"/>
      </a:accent1>
      <a:accent2>
        <a:srgbClr val="F78205"/>
      </a:accent2>
      <a:accent3>
        <a:srgbClr val="F7BB05"/>
      </a:accent3>
      <a:accent4>
        <a:srgbClr val="96CC2D"/>
      </a:accent4>
      <a:accent5>
        <a:srgbClr val="3DCFC3"/>
      </a:accent5>
      <a:accent6>
        <a:srgbClr val="2280EA"/>
      </a:accent6>
      <a:hlink>
        <a:srgbClr val="BC951E"/>
      </a:hlink>
      <a:folHlink>
        <a:srgbClr val="A9C3C5"/>
      </a:folHlink>
    </a:clrScheme>
    <a:fontScheme name="Ride Trifold Brochure">
      <a:majorFont>
        <a:latin typeface="Haettenschweiler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Ride Trifold Brochure.dotx</Template>
  <TotalTime>4</TotalTime>
  <Pages>2</Pages>
  <Words>6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Sharman Burson  Ramsey</dc:creator>
  <cp:keywords/>
  <dc:description/>
  <cp:lastModifiedBy>Sharman Burson  Ramsey</cp:lastModifiedBy>
  <cp:revision>2</cp:revision>
  <dcterms:created xsi:type="dcterms:W3CDTF">2014-12-27T00:51:00Z</dcterms:created>
  <dcterms:modified xsi:type="dcterms:W3CDTF">2014-12-27T00:51:00Z</dcterms:modified>
  <cp:category/>
</cp:coreProperties>
</file>